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24" w:space="0" w:color="009933"/>
          <w:bottom w:val="single" w:sz="24" w:space="0" w:color="009933"/>
        </w:tblBorders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643"/>
        <w:gridCol w:w="1390"/>
        <w:gridCol w:w="2255"/>
        <w:gridCol w:w="1247"/>
        <w:gridCol w:w="1021"/>
        <w:gridCol w:w="1063"/>
        <w:gridCol w:w="1063"/>
      </w:tblGrid>
      <w:tr w:rsidR="005155EF" w:rsidRPr="00F33350" w:rsidTr="00BE622D"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D949A5" w:rsidRDefault="005155EF" w:rsidP="00BE622D">
            <w:pPr>
              <w:adjustRightInd/>
              <w:snapToGrid/>
              <w:spacing w:after="120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D949A5">
              <w:rPr>
                <w:rFonts w:ascii="Times New Roman" w:hAnsi="Times New Roman"/>
                <w:bCs/>
                <w:sz w:val="28"/>
                <w:szCs w:val="28"/>
              </w:rPr>
              <w:t>Supplemental S8 NL-VS-L1 GO Enrichment (Biological Process)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b/>
                <w:bCs/>
                <w:sz w:val="21"/>
                <w:szCs w:val="21"/>
              </w:rPr>
              <w:t>#</w:t>
            </w:r>
          </w:p>
        </w:tc>
        <w:tc>
          <w:tcPr>
            <w:tcW w:w="812" w:type="pct"/>
            <w:tcBorders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b/>
                <w:bCs/>
                <w:sz w:val="21"/>
                <w:szCs w:val="21"/>
              </w:rPr>
              <w:t>GO ID</w:t>
            </w:r>
          </w:p>
        </w:tc>
        <w:tc>
          <w:tcPr>
            <w:tcW w:w="1316" w:type="pct"/>
            <w:tcBorders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b/>
                <w:bCs/>
                <w:sz w:val="21"/>
                <w:szCs w:val="21"/>
              </w:rPr>
              <w:t>Description</w:t>
            </w:r>
          </w:p>
        </w:tc>
        <w:tc>
          <w:tcPr>
            <w:tcW w:w="728" w:type="pct"/>
            <w:tcBorders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b/>
                <w:bCs/>
                <w:sz w:val="21"/>
                <w:szCs w:val="21"/>
              </w:rPr>
              <w:t>GeneRatio (1234)</w:t>
            </w:r>
          </w:p>
        </w:tc>
        <w:tc>
          <w:tcPr>
            <w:tcW w:w="597" w:type="pct"/>
            <w:tcBorders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b/>
                <w:bCs/>
                <w:sz w:val="21"/>
                <w:szCs w:val="21"/>
              </w:rPr>
              <w:t>BgRatio (3359)</w:t>
            </w:r>
          </w:p>
        </w:tc>
        <w:tc>
          <w:tcPr>
            <w:tcW w:w="621" w:type="pct"/>
            <w:tcBorders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b/>
                <w:bCs/>
                <w:sz w:val="21"/>
                <w:szCs w:val="21"/>
              </w:rPr>
              <w:t>pvalue</w:t>
            </w:r>
          </w:p>
        </w:tc>
        <w:tc>
          <w:tcPr>
            <w:tcW w:w="621" w:type="pct"/>
            <w:tcBorders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b/>
                <w:bCs/>
                <w:sz w:val="21"/>
                <w:szCs w:val="21"/>
              </w:rPr>
              <w:t>p.adjust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</w:t>
            </w:r>
          </w:p>
        </w:tc>
        <w:tc>
          <w:tcPr>
            <w:tcW w:w="81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" w:anchor="gene1" w:tooltip="click to view genes" w:history="1">
              <w:r w:rsidRPr="00BE622D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GO:0009767</w:t>
              </w:r>
            </w:hyperlink>
          </w:p>
        </w:tc>
        <w:tc>
          <w:tcPr>
            <w:tcW w:w="1316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photosynthetic electron transport chain</w:t>
            </w:r>
          </w:p>
        </w:tc>
        <w:tc>
          <w:tcPr>
            <w:tcW w:w="728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9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color w:val="FF0000"/>
                <w:sz w:val="21"/>
                <w:szCs w:val="21"/>
              </w:rPr>
              <w:t>0.002439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" w:anchor="gene2" w:tooltip="click to view genes" w:history="1">
              <w:r w:rsidRPr="00BE622D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GO:0034728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nucleosome organization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18 (0.54%)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color w:val="FF0000"/>
                <w:sz w:val="21"/>
                <w:szCs w:val="21"/>
              </w:rPr>
              <w:t>0.009422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</w:t>
            </w:r>
          </w:p>
        </w:tc>
        <w:tc>
          <w:tcPr>
            <w:tcW w:w="81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" w:anchor="gene3" w:tooltip="click to view genes" w:history="1">
              <w:r w:rsidRPr="00BE622D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GO:0071824</w:t>
              </w:r>
            </w:hyperlink>
          </w:p>
        </w:tc>
        <w:tc>
          <w:tcPr>
            <w:tcW w:w="1316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protein-DNA complex subunit organization</w:t>
            </w:r>
          </w:p>
        </w:tc>
        <w:tc>
          <w:tcPr>
            <w:tcW w:w="728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18 (0.54%)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color w:val="FF0000"/>
                <w:sz w:val="21"/>
                <w:szCs w:val="21"/>
              </w:rPr>
              <w:t>0.009422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" w:anchor="gene4" w:tooltip="click to view genes" w:history="1">
              <w:r w:rsidRPr="00BE622D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GO:0005982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starch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 (0.21%)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color w:val="FF0000"/>
                <w:sz w:val="21"/>
                <w:szCs w:val="21"/>
              </w:rPr>
              <w:t>0.011715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</w:t>
            </w:r>
          </w:p>
        </w:tc>
        <w:tc>
          <w:tcPr>
            <w:tcW w:w="81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" w:anchor="gene5" w:tooltip="click to view genes" w:history="1">
              <w:r w:rsidRPr="00BE622D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GO:0007017</w:t>
              </w:r>
            </w:hyperlink>
          </w:p>
        </w:tc>
        <w:tc>
          <w:tcPr>
            <w:tcW w:w="1316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microtubule-based process</w:t>
            </w:r>
          </w:p>
        </w:tc>
        <w:tc>
          <w:tcPr>
            <w:tcW w:w="728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18 (1.46%)</w:t>
            </w:r>
          </w:p>
        </w:tc>
        <w:tc>
          <w:tcPr>
            <w:tcW w:w="59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31 (0.92%)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color w:val="FF0000"/>
                <w:sz w:val="21"/>
                <w:szCs w:val="21"/>
              </w:rPr>
              <w:t>0.012336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" w:anchor="gene6" w:tooltip="click to view genes" w:history="1">
              <w:r w:rsidRPr="00BE622D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GO:0007010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cytoskeleton organization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13 (1.05%)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21 (0.63%)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color w:val="FF0000"/>
                <w:sz w:val="21"/>
                <w:szCs w:val="21"/>
              </w:rPr>
              <w:t>0.016467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</w:t>
            </w:r>
          </w:p>
        </w:tc>
        <w:tc>
          <w:tcPr>
            <w:tcW w:w="81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" w:anchor="gene7" w:tooltip="click to view genes" w:history="1">
              <w:r w:rsidRPr="00BE622D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GO:0005984</w:t>
              </w:r>
            </w:hyperlink>
          </w:p>
        </w:tc>
        <w:tc>
          <w:tcPr>
            <w:tcW w:w="1316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disaccharide metabolic process</w:t>
            </w:r>
          </w:p>
        </w:tc>
        <w:tc>
          <w:tcPr>
            <w:tcW w:w="728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 (0.65%)</w:t>
            </w:r>
          </w:p>
        </w:tc>
        <w:tc>
          <w:tcPr>
            <w:tcW w:w="59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 (0.33%)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color w:val="FF0000"/>
                <w:sz w:val="21"/>
                <w:szCs w:val="21"/>
              </w:rPr>
              <w:t>0.016722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1" w:anchor="gene8" w:tooltip="click to view genes" w:history="1">
              <w:r w:rsidRPr="00BE622D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GO:0019684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photosynthesis, light reaction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 (0.65%)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 (0.33%)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color w:val="FF0000"/>
                <w:sz w:val="21"/>
                <w:szCs w:val="21"/>
              </w:rPr>
              <w:t>0.016722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</w:t>
            </w:r>
          </w:p>
        </w:tc>
        <w:tc>
          <w:tcPr>
            <w:tcW w:w="81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2" w:anchor="gene9" w:tooltip="click to view genes" w:history="1">
              <w:r w:rsidRPr="00BE622D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GO:0016052</w:t>
              </w:r>
            </w:hyperlink>
          </w:p>
        </w:tc>
        <w:tc>
          <w:tcPr>
            <w:tcW w:w="1316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carbohydrate catabolic process</w:t>
            </w:r>
          </w:p>
        </w:tc>
        <w:tc>
          <w:tcPr>
            <w:tcW w:w="728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 (0.81%)</w:t>
            </w:r>
          </w:p>
        </w:tc>
        <w:tc>
          <w:tcPr>
            <w:tcW w:w="59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 (0.45%)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color w:val="FF0000"/>
                <w:sz w:val="21"/>
                <w:szCs w:val="21"/>
              </w:rPr>
              <w:t>0.017807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3" w:anchor="gene10" w:tooltip="click to view genes" w:history="1">
              <w:r w:rsidRPr="00BE622D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GO:0000271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polysaccharide biosynthetic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color w:val="FF0000"/>
                <w:sz w:val="21"/>
                <w:szCs w:val="21"/>
              </w:rPr>
              <w:t>0.018159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</w:t>
            </w:r>
          </w:p>
        </w:tc>
        <w:tc>
          <w:tcPr>
            <w:tcW w:w="81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4" w:anchor="gene11" w:tooltip="click to view genes" w:history="1">
              <w:r w:rsidRPr="00BE622D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GO:0006528</w:t>
              </w:r>
            </w:hyperlink>
          </w:p>
        </w:tc>
        <w:tc>
          <w:tcPr>
            <w:tcW w:w="1316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asparagine metabolic process</w:t>
            </w:r>
          </w:p>
        </w:tc>
        <w:tc>
          <w:tcPr>
            <w:tcW w:w="728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color w:val="FF0000"/>
                <w:sz w:val="21"/>
                <w:szCs w:val="21"/>
              </w:rPr>
              <w:t>0.018159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5" w:anchor="gene12" w:tooltip="click to view genes" w:history="1">
              <w:r w:rsidRPr="00BE622D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GO:0009926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auxin polar transport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color w:val="FF0000"/>
                <w:sz w:val="21"/>
                <w:szCs w:val="21"/>
              </w:rPr>
              <w:t>0.018159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13</w:t>
            </w:r>
          </w:p>
        </w:tc>
        <w:tc>
          <w:tcPr>
            <w:tcW w:w="81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6" w:anchor="gene13" w:tooltip="click to view genes" w:history="1">
              <w:r w:rsidRPr="00BE622D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GO:0016051</w:t>
              </w:r>
            </w:hyperlink>
          </w:p>
        </w:tc>
        <w:tc>
          <w:tcPr>
            <w:tcW w:w="1316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carbohydrate biosynthetic process</w:t>
            </w:r>
          </w:p>
        </w:tc>
        <w:tc>
          <w:tcPr>
            <w:tcW w:w="728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color w:val="FF0000"/>
                <w:sz w:val="21"/>
                <w:szCs w:val="21"/>
              </w:rPr>
              <w:t>0.018159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7" w:anchor="gene14" w:tooltip="click to view genes" w:history="1">
              <w:r w:rsidRPr="00BE622D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GO:0033692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polysaccharide biosynthetic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color w:val="FF0000"/>
                <w:sz w:val="21"/>
                <w:szCs w:val="21"/>
              </w:rPr>
              <w:t>0.018159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</w:t>
            </w:r>
          </w:p>
        </w:tc>
        <w:tc>
          <w:tcPr>
            <w:tcW w:w="81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8" w:anchor="gene15" w:tooltip="click to view genes" w:history="1">
              <w:r w:rsidRPr="00BE622D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GO:0034637</w:t>
              </w:r>
            </w:hyperlink>
          </w:p>
        </w:tc>
        <w:tc>
          <w:tcPr>
            <w:tcW w:w="1316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carbohydrate biosynthetic process</w:t>
            </w:r>
          </w:p>
        </w:tc>
        <w:tc>
          <w:tcPr>
            <w:tcW w:w="728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color w:val="FF0000"/>
                <w:sz w:val="21"/>
                <w:szCs w:val="21"/>
              </w:rPr>
              <w:t>0.018159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16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9" w:anchor="gene16" w:tooltip="click to view genes" w:history="1">
              <w:r w:rsidRPr="00BE622D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GO:0045229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external encapsulating structure organization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19 (1.54%)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35 (1.04%)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color w:val="FF0000"/>
                <w:sz w:val="21"/>
                <w:szCs w:val="21"/>
              </w:rPr>
              <w:t>0.025064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17</w:t>
            </w:r>
          </w:p>
        </w:tc>
        <w:tc>
          <w:tcPr>
            <w:tcW w:w="81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0" w:anchor="gene17" w:tooltip="click to view genes" w:history="1">
              <w:r w:rsidRPr="00BE622D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GO:0005991</w:t>
              </w:r>
            </w:hyperlink>
          </w:p>
        </w:tc>
        <w:tc>
          <w:tcPr>
            <w:tcW w:w="1316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trehalose metabolic process</w:t>
            </w:r>
          </w:p>
        </w:tc>
        <w:tc>
          <w:tcPr>
            <w:tcW w:w="728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9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color w:val="FF0000"/>
                <w:sz w:val="21"/>
                <w:szCs w:val="21"/>
              </w:rPr>
              <w:t>0.027747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18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1" w:anchor="gene18" w:tooltip="click to view genes" w:history="1">
              <w:r w:rsidRPr="00BE622D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GO:0006820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anion transport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21 (1.7%)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40 (1.19%)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color w:val="FF0000"/>
                <w:sz w:val="21"/>
                <w:szCs w:val="21"/>
              </w:rPr>
              <w:t>0.029431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19</w:t>
            </w:r>
          </w:p>
        </w:tc>
        <w:tc>
          <w:tcPr>
            <w:tcW w:w="81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2" w:anchor="gene19" w:tooltip="click to view genes" w:history="1">
              <w:r w:rsidRPr="00BE622D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GO:0000226</w:t>
              </w:r>
            </w:hyperlink>
          </w:p>
        </w:tc>
        <w:tc>
          <w:tcPr>
            <w:tcW w:w="1316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microtubule cytoskeleton organization</w:t>
            </w:r>
          </w:p>
        </w:tc>
        <w:tc>
          <w:tcPr>
            <w:tcW w:w="728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9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 (0.24%)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color w:val="FF0000"/>
                <w:sz w:val="21"/>
                <w:szCs w:val="21"/>
              </w:rPr>
              <w:t>0.032288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20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3" w:anchor="gene20" w:tooltip="click to view genes" w:history="1">
              <w:r w:rsidRPr="00BE622D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GO:0009311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oligosaccharide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 (0.65%)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 (0.36%)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color w:val="FF0000"/>
                <w:sz w:val="21"/>
                <w:szCs w:val="21"/>
              </w:rPr>
              <w:t>0.034156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21</w:t>
            </w:r>
          </w:p>
        </w:tc>
        <w:tc>
          <w:tcPr>
            <w:tcW w:w="81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4" w:anchor="gene21" w:tooltip="click to view genes" w:history="1">
              <w:r w:rsidRPr="00BE622D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GO:0015979</w:t>
              </w:r>
            </w:hyperlink>
          </w:p>
        </w:tc>
        <w:tc>
          <w:tcPr>
            <w:tcW w:w="1316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photosynthesis</w:t>
            </w:r>
          </w:p>
        </w:tc>
        <w:tc>
          <w:tcPr>
            <w:tcW w:w="728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 (0.65%)</w:t>
            </w:r>
          </w:p>
        </w:tc>
        <w:tc>
          <w:tcPr>
            <w:tcW w:w="59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 (0.36%)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color w:val="FF0000"/>
                <w:sz w:val="21"/>
                <w:szCs w:val="21"/>
              </w:rPr>
              <w:t>0.034156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22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5" w:anchor="gene22" w:tooltip="click to view genes" w:history="1">
              <w:r w:rsidRPr="00BE622D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GO:0044262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carbohydrate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31 (2.51%)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64 (1.91%)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color w:val="FF0000"/>
                <w:sz w:val="21"/>
                <w:szCs w:val="21"/>
              </w:rPr>
              <w:t>0.035172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23</w:t>
            </w:r>
          </w:p>
        </w:tc>
        <w:tc>
          <w:tcPr>
            <w:tcW w:w="81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6" w:anchor="gene23" w:tooltip="click to view genes" w:history="1">
              <w:r w:rsidRPr="00BE622D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GO:0071555</w:t>
              </w:r>
            </w:hyperlink>
          </w:p>
        </w:tc>
        <w:tc>
          <w:tcPr>
            <w:tcW w:w="1316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 wall organization</w:t>
            </w:r>
          </w:p>
        </w:tc>
        <w:tc>
          <w:tcPr>
            <w:tcW w:w="728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16 (1.3%)</w:t>
            </w:r>
          </w:p>
        </w:tc>
        <w:tc>
          <w:tcPr>
            <w:tcW w:w="59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30 (0.89%)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color w:val="FF0000"/>
                <w:sz w:val="21"/>
                <w:szCs w:val="21"/>
              </w:rPr>
              <w:t>0.046232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24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7" w:anchor="gene24" w:tooltip="click to view genes" w:history="1">
              <w:r w:rsidRPr="00BE622D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GO:0005977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glycogen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color w:val="FF0000"/>
                <w:sz w:val="21"/>
                <w:szCs w:val="21"/>
              </w:rPr>
              <w:t>0.049505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25</w:t>
            </w:r>
          </w:p>
        </w:tc>
        <w:tc>
          <w:tcPr>
            <w:tcW w:w="81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8" w:anchor="gene25" w:tooltip="click to view genes" w:history="1">
              <w:r w:rsidRPr="00BE622D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GO:0006112</w:t>
              </w:r>
            </w:hyperlink>
          </w:p>
        </w:tc>
        <w:tc>
          <w:tcPr>
            <w:tcW w:w="1316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energy reserve metabolic process</w:t>
            </w:r>
          </w:p>
        </w:tc>
        <w:tc>
          <w:tcPr>
            <w:tcW w:w="728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color w:val="FF0000"/>
                <w:sz w:val="21"/>
                <w:szCs w:val="21"/>
              </w:rPr>
              <w:t>0.049505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26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9" w:anchor="gene26" w:tooltip="click to view genes" w:history="1">
              <w:r w:rsidRPr="00BE622D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GO:0009414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water deprivation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color w:val="FF0000"/>
                <w:sz w:val="21"/>
                <w:szCs w:val="21"/>
              </w:rPr>
              <w:t>0.049505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27</w:t>
            </w:r>
          </w:p>
        </w:tc>
        <w:tc>
          <w:tcPr>
            <w:tcW w:w="81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0" w:anchor="gene27" w:tooltip="click to view genes" w:history="1">
              <w:r w:rsidRPr="00BE622D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GO:0009808</w:t>
              </w:r>
            </w:hyperlink>
          </w:p>
        </w:tc>
        <w:tc>
          <w:tcPr>
            <w:tcW w:w="1316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lignin metabolic process</w:t>
            </w:r>
          </w:p>
        </w:tc>
        <w:tc>
          <w:tcPr>
            <w:tcW w:w="728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color w:val="FF0000"/>
                <w:sz w:val="21"/>
                <w:szCs w:val="21"/>
              </w:rPr>
              <w:t>0.049505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28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1" w:anchor="gene28" w:tooltip="click to view genes" w:history="1">
              <w:r w:rsidRPr="00BE622D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GO:0010074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maintenance of meristem identity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color w:val="FF0000"/>
                <w:sz w:val="21"/>
                <w:szCs w:val="21"/>
              </w:rPr>
              <w:t>0.049505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29</w:t>
            </w:r>
          </w:p>
        </w:tc>
        <w:tc>
          <w:tcPr>
            <w:tcW w:w="81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2" w:anchor="gene29" w:tooltip="click to view genes" w:history="1">
              <w:r w:rsidRPr="00BE622D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GO:0015977</w:t>
              </w:r>
            </w:hyperlink>
          </w:p>
        </w:tc>
        <w:tc>
          <w:tcPr>
            <w:tcW w:w="1316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carbon fixation</w:t>
            </w:r>
          </w:p>
        </w:tc>
        <w:tc>
          <w:tcPr>
            <w:tcW w:w="728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color w:val="FF0000"/>
                <w:sz w:val="21"/>
                <w:szCs w:val="21"/>
              </w:rPr>
              <w:t>0.049505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30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3" w:anchor="gene30" w:tooltip="click to view genes" w:history="1">
              <w:r w:rsidRPr="00BE622D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GO:0019827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stem cell population maintenance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color w:val="FF0000"/>
                <w:sz w:val="21"/>
                <w:szCs w:val="21"/>
              </w:rPr>
              <w:t>0.049505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31</w:t>
            </w:r>
          </w:p>
        </w:tc>
        <w:tc>
          <w:tcPr>
            <w:tcW w:w="81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4" w:anchor="gene31" w:tooltip="click to view genes" w:history="1">
              <w:r w:rsidRPr="00BE622D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GO:0035434</w:t>
              </w:r>
            </w:hyperlink>
          </w:p>
        </w:tc>
        <w:tc>
          <w:tcPr>
            <w:tcW w:w="1316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copper ion transmembrane transport</w:t>
            </w:r>
          </w:p>
        </w:tc>
        <w:tc>
          <w:tcPr>
            <w:tcW w:w="728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color w:val="FF0000"/>
                <w:sz w:val="21"/>
                <w:szCs w:val="21"/>
              </w:rPr>
              <w:t>0.049505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32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5" w:anchor="gene32" w:tooltip="click to view genes" w:history="1">
              <w:r w:rsidRPr="00BE622D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GO:0042545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 wall modification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color w:val="FF0000"/>
                <w:sz w:val="21"/>
                <w:szCs w:val="21"/>
              </w:rPr>
              <w:t>0.049505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33</w:t>
            </w:r>
          </w:p>
        </w:tc>
        <w:tc>
          <w:tcPr>
            <w:tcW w:w="81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6" w:anchor="gene33" w:tooltip="click to view genes" w:history="1">
              <w:r w:rsidRPr="00BE622D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GO:0052646</w:t>
              </w:r>
            </w:hyperlink>
          </w:p>
        </w:tc>
        <w:tc>
          <w:tcPr>
            <w:tcW w:w="1316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alditol phosphate metabolic process</w:t>
            </w:r>
          </w:p>
        </w:tc>
        <w:tc>
          <w:tcPr>
            <w:tcW w:w="728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color w:val="FF0000"/>
                <w:sz w:val="21"/>
                <w:szCs w:val="21"/>
              </w:rPr>
              <w:t>0.049505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34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7" w:anchor="gene34" w:tooltip="click to view genes" w:history="1">
              <w:r w:rsidRPr="00BE622D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GO:0098727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maintenance of cell number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color w:val="FF0000"/>
                <w:sz w:val="21"/>
                <w:szCs w:val="21"/>
              </w:rPr>
              <w:t>0.049505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35</w:t>
            </w:r>
          </w:p>
        </w:tc>
        <w:tc>
          <w:tcPr>
            <w:tcW w:w="81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8" w:anchor="gene35" w:tooltip="click to view genes" w:history="1">
              <w:r w:rsidRPr="00BE622D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GO:0008213</w:t>
              </w:r>
            </w:hyperlink>
          </w:p>
        </w:tc>
        <w:tc>
          <w:tcPr>
            <w:tcW w:w="1316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protein alkylation</w:t>
            </w:r>
          </w:p>
        </w:tc>
        <w:tc>
          <w:tcPr>
            <w:tcW w:w="728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 (0.65%)</w:t>
            </w:r>
          </w:p>
        </w:tc>
        <w:tc>
          <w:tcPr>
            <w:tcW w:w="59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13 (0.39%)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0.060671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36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9" w:anchor="gene36" w:tooltip="click to view genes" w:history="1">
              <w:r w:rsidRPr="00BE622D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GO:0009066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aspartate family amino acid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 (0.65%)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13 (0.39%)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0.060671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37</w:t>
            </w:r>
          </w:p>
        </w:tc>
        <w:tc>
          <w:tcPr>
            <w:tcW w:w="81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0" w:anchor="gene37" w:tooltip="click to view genes" w:history="1">
              <w:r w:rsidRPr="00BE622D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GO:0071822</w:t>
              </w:r>
            </w:hyperlink>
          </w:p>
        </w:tc>
        <w:tc>
          <w:tcPr>
            <w:tcW w:w="1316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protein complex subunit organization</w:t>
            </w:r>
          </w:p>
        </w:tc>
        <w:tc>
          <w:tcPr>
            <w:tcW w:w="728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32 (2.59%)</w:t>
            </w:r>
          </w:p>
        </w:tc>
        <w:tc>
          <w:tcPr>
            <w:tcW w:w="59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69 (2.05%)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0.061757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38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1" w:anchor="gene38" w:tooltip="click to view genes" w:history="1">
              <w:r w:rsidRPr="00BE622D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GO:0006825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copper ion transport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0.064164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39</w:t>
            </w:r>
          </w:p>
        </w:tc>
        <w:tc>
          <w:tcPr>
            <w:tcW w:w="81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2" w:anchor="gene39" w:tooltip="click to view genes" w:history="1">
              <w:r w:rsidRPr="00BE622D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GO:0009737</w:t>
              </w:r>
            </w:hyperlink>
          </w:p>
        </w:tc>
        <w:tc>
          <w:tcPr>
            <w:tcW w:w="1316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abscisic acid</w:t>
            </w:r>
          </w:p>
        </w:tc>
        <w:tc>
          <w:tcPr>
            <w:tcW w:w="728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0.064164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40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3" w:anchor="gene40" w:tooltip="click to view genes" w:history="1">
              <w:r w:rsidRPr="00BE622D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GO:0097305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alcohol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0.064164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41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4" w:anchor="gene4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GO:0006007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glucose catabolic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 (0.57%)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 (0.33%)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0.064292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42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5" w:anchor="gene4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GO:0006479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protein methylation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 (0.57%)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 (0.33%)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0.064292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43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6" w:anchor="gene4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GO:0019320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hexose catabolic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 (0.57%)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 (0.33%)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0.064292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44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7" w:anchor="gene4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GO:0044724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single-organism carbohydrate catabolic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 (0.57%)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 (0.33%)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0.064292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45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8" w:anchor="gene4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GO:0046365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monosaccharide catabolic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 (0.57%)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 (0.33%)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0.064292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46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9" w:anchor="gene4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GO:0044092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negative regulation of molecular function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22 (0.65%)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0.066825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47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0" w:anchor="gene4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GO:0006091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generation of precursor metabolites and energy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52 (4.21%)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119 (3.54%)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0.067023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48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1" w:anchor="gene4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GO:0015698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inorganic anion transport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 (0.81%)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18 (0.54%)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0.080525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49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2" w:anchor="gene4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GO:0043648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dicarboxylic acid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 (0.81%)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18 (0.54%)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0.080525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50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3" w:anchor="gene5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GO:0005976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polysaccharide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31 (2.51%)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68 (2.02%)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0.081640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51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4" w:anchor="gene5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GO:0006468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protein phosphorylation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31 (2.51%)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68 (2.02%)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0.081640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52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5" w:anchor="gene5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GO:0034220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ion transmembrane transport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17 (1.38%)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35 (1.04%)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0.100917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53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6" w:anchor="gene5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GO:0016053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organic acid biosynthetic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19 (1.54%)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40 (1.19%)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0.105779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54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7" w:anchor="gene5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GO:0046394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carboxylic acid biosynthetic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19 (1.54%)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40 (1.19%)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0.105779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55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8" w:anchor="gene5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GO:0005975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carbohydrate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64 (5.19%)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153 (4.55%)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0.105956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56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9" w:anchor="gene5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GO:0015849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organic acid transport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 (0.57%)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 (0.36%)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0.106483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57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0" w:anchor="gene5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GO:0042044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fluid transport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 (0.57%)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 (0.36%)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0.106483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58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1" w:anchor="gene5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GO:0046942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carboxylic acid transport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 (0.57%)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 (0.36%)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0.106483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59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2" w:anchor="gene5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GO:0071554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 wall organization or biogenesis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21 (1.7%)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45 (1.34%)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0.109355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60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3" w:anchor="gene6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GO:0009642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light intensity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16 (1.3%)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33 (0.98%)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0.111317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61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4" w:anchor="gene6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GO:0044264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polysaccharide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23 (1.86%)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50 (1.49%)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0.111947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62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5" w:anchor="gene6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GO:0000097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sulfur amino acid biosynthetic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13 (1.05%)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26 (0.77%)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0.115373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63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6" w:anchor="gene6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GO:0048827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phyllome development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 (0.3%)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0.116577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64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7" w:anchor="gene6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GO:1903047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mitotic cell cycle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 (0.24%)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0.127052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65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8" w:anchor="gene6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GO:0008652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amino acid biosynthetic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17 (1.38%)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36 (1.07%)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0.128191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66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9" w:anchor="gene6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GO:0030243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cellulose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(0.73%)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17 (0.51%)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0.128589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67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0" w:anchor="gene6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GO:0055085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transmembrane transport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19 (1.54%)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41 (1.22%)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0.131805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68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1" w:anchor="gene6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GO:0000086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G2/M transition of mitotic cell cycle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69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2" w:anchor="gene6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GO:0002831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response to biotic stimulus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70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3" w:anchor="gene7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GO:0006072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glycerol-3-phosphate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71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4" w:anchor="gene7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GO:0006529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asparagine biosynthetic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72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5" w:anchor="gene7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GO:0006536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glutamate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73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6" w:anchor="gene7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GO:0006570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tyrosine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74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7" w:anchor="gene7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GO:0006772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thiamine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75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8" w:anchor="gene7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GO:0006835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dicarboxylic acid transport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76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9" w:anchor="gene7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GO:0009225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nucleotide-sugar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77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0" w:anchor="gene7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GO:0009553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embryo sac development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78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1" w:anchor="gene7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GO:0009734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auxin-activated signaling pathway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79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2" w:anchor="gene7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GO:0009827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plant-type cell wall modification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80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3" w:anchor="gene8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GO:0010016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shoot system morphogenesis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81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4" w:anchor="gene8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GO:0010119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stomatal movement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82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5" w:anchor="gene8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GO:0010638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positive regulation of organelle organization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83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6" w:anchor="gene8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GO:0015695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organic cation transport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84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7" w:anchor="gene8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GO:0015740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C4-dicarboxylate transport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85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8" w:anchor="gene8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GO:0015743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malate transport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86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9" w:anchor="gene8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GO:0030833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actin filament polymerization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87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0" w:anchor="gene8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GO:0030838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positive regulation of actin filament polymerization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88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1" w:anchor="gene8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GO:0031334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positive regulation of protein complex assembly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89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2" w:anchor="gene8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GO:0032271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protein polymerization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90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3" w:anchor="gene9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GO:0032273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positive regulation of protein polymerization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91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4" w:anchor="gene9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GO:0040034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development, heterochronic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92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5" w:anchor="gene9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GO:0043254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protein complex assembly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93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6" w:anchor="gene9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GO:0044087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cellular component biogenesis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94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7" w:anchor="gene9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GO:0044089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positive regulation of cellular component biogenesis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95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8" w:anchor="gene9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GO:0044770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 cycle phase transition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96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9" w:anchor="gene9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GO:0044772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mitotic cell cycle phase transition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97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0" w:anchor="gene9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GO:0044839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 cycle G2/M phase transition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98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1" w:anchor="gene9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GO:0045010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actin nucleation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99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2" w:anchor="gene9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GO:0048506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timing of meristematic phase transition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100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3" w:anchor="gene10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GO:0048509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meristem development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101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4" w:anchor="gene10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GO:0051130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positive regulation of cellular component organization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102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5" w:anchor="gene10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GO:0051495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positive regulation of cytoskeleton organization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103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6" w:anchor="gene10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GO:0071365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response to auxin stimulus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104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7" w:anchor="gene10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GO:0009617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bacterium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 (1.13%)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29 (0.86%)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0.135953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105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8" w:anchor="gene10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GO:0009793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embryo development ending in seed dormancy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0.136999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106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9" w:anchor="gene10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GO:0010154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fruit development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0.136999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107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10" w:anchor="gene10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GO:0043473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pigmentation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0.136999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108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11" w:anchor="gene10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GO:0043476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pigment accumulation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0.136999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109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12" w:anchor="gene10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GO:0043478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pigment accumulation in response to UV light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0.136999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110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13" w:anchor="gene11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GO:0043479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pigment accumulation in tissues in response to UV light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0.136999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111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14" w:anchor="gene11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GO:0043480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pigment accumulation in tissues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0.136999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112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15" w:anchor="gene11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GO:0048316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seed development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0.136999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113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16" w:anchor="gene11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GO:0022900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electron transport chain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 (0.89%)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22 (0.65%)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0.142075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114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17" w:anchor="gene11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GO:0009698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phenylpropanoid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 (0.65%)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 (0.45%)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0.143186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115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18" w:anchor="gene11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GO:0000272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polysaccharide catabolic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0.143543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116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19" w:anchor="gene11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GO:0009415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water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0.143543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117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20" w:anchor="gene11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GO:0009696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salicylic acid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0.143543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118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21" w:anchor="gene11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GO:0009733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auxin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0.143543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119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22" w:anchor="gene11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GO:0018958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phenol-containing compound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0.143543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120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23" w:anchor="gene12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GO:0042537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benzene-containing compound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0.143543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121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24" w:anchor="gene12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GO:0048646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anatomical structure formation involved in morphogenesis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0.143543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122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25" w:anchor="gene12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GO:1990066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energy quenching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0.143543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123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26" w:anchor="gene12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GO:0006325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chromatin organization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22 (1.78%)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49 (1.46%)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0.148308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124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27" w:anchor="gene12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GO:0015711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organic anion transport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 (0.81%)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20 (0.6%)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0.158197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125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28" w:anchor="gene12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GO:0043414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macromolecule methylation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 (0.81%)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20 (0.6%)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cs="宋体"/>
                <w:sz w:val="21"/>
                <w:szCs w:val="21"/>
              </w:rPr>
              <w:t>0.</w:t>
            </w:r>
            <w:r w:rsidRPr="00BE622D">
              <w:rPr>
                <w:rFonts w:ascii="微软雅黑" w:hAnsi="微软雅黑" w:cs="宋体"/>
                <w:sz w:val="21"/>
                <w:szCs w:val="21"/>
              </w:rPr>
              <w:t>158197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126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29" w:anchor="gene12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GO:0033993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lipid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 (0.57%)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13 (0.39%)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0.159930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127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30" w:anchor="gene12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GO:0043436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oxoacid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78 (6.32%)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194 (5.78%)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0.169446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128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31" w:anchor="gene12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GO:0006811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ion transport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71 (5.75%)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176 (5.24%)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0.173809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129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32" w:anchor="gene12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GO:0009267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response to starvation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(0.73%)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18 (0.54%)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0.176654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130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33" w:anchor="gene13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GO:0042594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starvation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(0.73%)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18 (0.54%)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0.176654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131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34" w:anchor="gene13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GO:0043933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macromolecular complex subunit organization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42 (3.4%)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101 (3.01%)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0.178135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132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35" w:anchor="gene13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GO:0009914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hormone transport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 (0.33%)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0.179320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133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36" w:anchor="gene13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GO:0060918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auxin transport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 (0.33%)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0.179320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134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37" w:anchor="gene13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GO:0044723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single-organism carbohydrate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33 (2.67%)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78 (2.32%)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0.179998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135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38" w:anchor="gene13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GO:0006082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organic acid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78 (6.32%)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195 (5.81%)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0.184478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136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39" w:anchor="gene13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GO:0098655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cation transmembrane transport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 (0.89%)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23 (0.68%)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0.185774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137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40" w:anchor="gene13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GO:0098660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inorganic ion transmembrane transport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 (0.89%)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23 (0.68%)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0.185774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138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41" w:anchor="gene13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GO:0098662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inorganic cation transmembrane transport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 (0.89%)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23 (0.68%)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0.185774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139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42" w:anchor="gene13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GO:0009605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external stimulus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43 (3.48%)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104 (3.1%)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0.187031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140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43" w:anchor="gene14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GO:0051707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other organism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27 (2.19%)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63 (1.88%)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0.187374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141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44" w:anchor="gene14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GO:1901700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oxygen-containing compound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27 (2.19%)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63 (1.88%)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0.187374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142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45" w:anchor="gene14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GO:0044042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glucan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23 (1.86%)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53 (1.58%)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0.191370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143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46" w:anchor="gene14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GO:0044283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small molecule biosynthetic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23 (1.86%)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53 (1.58%)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0.191370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144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47" w:anchor="gene14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GO:0030001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metal ion transport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30 (2.43%)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71 (2.11%)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0.196860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145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48" w:anchor="gene14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GO:0019752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carboxylic acid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75 (6.08%)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188 (5.6%)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0.198273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146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49" w:anchor="gene14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GO:0016571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histone methylation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(0.27%)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0.202064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147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50" w:anchor="gene14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GO:0018904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ether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(0.27%)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0.202064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148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51" w:anchor="gene14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GO:0030029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actin filament-based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(0.27%)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0.202064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149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52" w:anchor="gene14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GO:0030036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actin cytoskeleton organization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(0.27%)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0.202064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150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53" w:anchor="gene15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GO:0009607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biotic stimulus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27 (2.19%)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64 (1.91%)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0.215833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151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54" w:anchor="gene15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GO:0043207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external biotic stimulus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27 (2.19%)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64 (1.91%)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0.215833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152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55" w:anchor="gene15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GO:1902589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single-organism organelle organization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23 (1.86%)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54 (1.61%)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0.222928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153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56" w:anchor="gene15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GO:0033043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organelle organization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 (0.21%)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0.229232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154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57" w:anchor="gene15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GO:0048569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post-embryonic organ development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 (0.21%)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0.229232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155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58" w:anchor="gene15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GO:0016310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phosphorylation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43 (3.48%)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106 (3.16%)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0.231982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156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59" w:anchor="gene15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GO:0043623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protein complex assembly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17 (1.38%)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39 (1.16%)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0.232053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157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60" w:anchor="gene15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GO:0000096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sulfur amino acid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13 (1.05%)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29 (0.86%)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0.235242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158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61" w:anchor="gene15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GO:0006073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glucan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20 (1.62%)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47 (1.4%)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0.246013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159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62" w:anchor="gene15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GO:0000278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mitotic cell cycle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 (0.36%)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0.252157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160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63" w:anchor="gene16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GO:0006633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fatty acid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0.262612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161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64" w:anchor="gene16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GO:0007264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small GTPase mediated signal transduction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0.262612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162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65" w:anchor="gene16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GO:0007265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Ras protein signal transduction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0.262612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163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66" w:anchor="gene16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GO:0008272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sulfate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0.262612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164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67" w:anchor="gene16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GO:0009694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jasmonic acid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0.262612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165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68" w:anchor="gene16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GO:0016072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rRNA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0.262612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166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69" w:anchor="gene16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GO:0019321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pentose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0.262612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167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70" w:anchor="gene16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GO:0032011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ARF protein signal transduction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0.262612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168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71" w:anchor="gene16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GO:0032507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maintenance of protein location in cell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0.262612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169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72" w:anchor="gene16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GO:0045185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maintenance of protein location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0.262612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170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73" w:anchor="gene17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GO:0051220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cytoplasmic sequestering of protein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0.262612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171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74" w:anchor="gene17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GO:0051235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maintenance of location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0.262612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172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75" w:anchor="gene17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GO:0051651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maintenance of location in cell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0.262612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173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76" w:anchor="gene17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GO:0072330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monocarboxylic acid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0.262612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174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77" w:anchor="gene17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GO:0072348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sulfur compound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0.262612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175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78" w:anchor="gene17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GO:0034622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macromolecular complex assembly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17 (1.38%)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40 (1.19%)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0.272882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176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79" w:anchor="gene17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GO:0055114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oxidation-reduction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27 (2.19%)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66 (1.96%)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0.278279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177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80" w:anchor="gene17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GO:0071840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component organization or biogenesis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103 (8.35%)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267 (7.95%)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0.278637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178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81" w:anchor="gene17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GO:0009064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glutamine family amino acid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 (0.3%)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0.287550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179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82" w:anchor="gene17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GO:0009746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hexose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 (0.3%)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0.287550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180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83" w:anchor="gene18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GO:0034284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monosaccharide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 (0.3%)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0.287550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181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84" w:anchor="gene18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GO:0016570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histone modification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20 (0.6%)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0.291380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182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85" w:anchor="gene18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GO:0031668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response to extracellular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20 (0.6%)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0.291380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183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86" w:anchor="gene18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GO:0031669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response to nutrient levels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20 (0.6%)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0.291380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184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87" w:anchor="gene18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GO:0048229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gametophyte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20 (0.6%)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0.291380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185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88" w:anchor="gene18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GO:0071496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response to external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20 (0.6%)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0.291380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186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89" w:anchor="gene18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GO:0009743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carbohydrate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 (0.57%)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 (0.45%)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0.292444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187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90" w:anchor="gene18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GO:0009416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light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34 (2.76%)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85 (2.53%)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0.299870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188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91" w:anchor="gene18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GO:0006084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acetyl-CoA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0.305668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189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92" w:anchor="gene18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GO:0006304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DNA modification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0.305668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190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93" w:anchor="gene19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GO:0006305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DNA alkylation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0.305668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191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94" w:anchor="gene19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GO:0006306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DNA methylation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0.305668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192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95" w:anchor="gene19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GO:0006813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potassium ion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0.305668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193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96" w:anchor="gene19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GO:0009738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abscisic acid-activated signaling pathway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0.305668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194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97" w:anchor="gene19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GO:0009886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post-embryonic morphogenesis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0.305668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195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98" w:anchor="gene19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GO:0016441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posttranscriptional gene silencing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0.305668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196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99" w:anchor="gene19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GO:0031047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gene silencing by RNA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0.305668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197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00" w:anchor="gene19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GO:0035194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posttranscriptional gene silencing by RNA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0.305668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198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01" w:anchor="gene19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GO:0042723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thiamine-containing compound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0.305668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199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02" w:anchor="gene19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GO:0044728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DNA methylation or demethylation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0.305668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200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03" w:anchor="gene20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GO:0071215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response to abscisic acid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0.305668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201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04" w:anchor="gene20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GO:0071804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potassium ion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0.305668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202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05" w:anchor="gene20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GO:0071805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potassium ion transmembrane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0.305668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203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06" w:anchor="gene20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GO:0097306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response to alcohol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0.305668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204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07" w:anchor="gene20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GO:0071705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nitrogen compound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28 (0.83%)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0.312058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205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08" w:anchor="gene20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GO:0051704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multi-organism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30 (2.43%)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75 (2.23%)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0.315870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206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09" w:anchor="gene20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GO:0000041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transition metal ion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 (0.65%)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18 (0.54%)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0.325974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207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10" w:anchor="gene20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GO:0006457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protein folding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0.331413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208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11" w:anchor="gene20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GO:0006766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vitamin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0.331413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209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12" w:anchor="gene20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GO:0006767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water-soluble vitamin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0.331413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210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13" w:anchor="gene21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GO:0009067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aspartate family amino acid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0.331413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211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14" w:anchor="gene21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GO:0009790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embryo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0.331413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212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15" w:anchor="gene21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GO:0022607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component assembly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21 (1.7%)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52 (1.55%)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0.339133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213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16" w:anchor="gene21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GO:0032259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methylation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 (0.89%)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26 (0.77%)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0.344009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214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17" w:anchor="gene21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GO:0044282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small molecule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 (0.89%)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26 (0.77%)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0.344009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215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18" w:anchor="gene21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GO:0099402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plant organ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 (0.89%)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26 (0.77%)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0.344009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216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19" w:anchor="gene21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GO:0044085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component biogenesis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36 (2.92%)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92 (2.74%)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0.351667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217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20" w:anchor="gene21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GO:0044272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sulfur compound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 (1.13%)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34 (1.01%)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0.354296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218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21" w:anchor="gene21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GO:0006006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glucose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21 (0.63%)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0.354620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219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22" w:anchor="gene21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GO:0009991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extracellular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21 (0.63%)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0.354620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220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23" w:anchor="gene22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GO:0016569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covalent chromatin modification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21 (0.63%)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0.354620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221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24" w:anchor="gene22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GO:0031667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nutrient levels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21 (0.63%)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0.354620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222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25" w:anchor="gene22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GO:0016043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component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90 (7.29%)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237 (7.06%)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0.365180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223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26" w:anchor="gene22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GO:0051273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beta-glucan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29 (0.86%)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0.366281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224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27" w:anchor="gene22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GO:0000070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mitotic sister chromatid segregation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225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28" w:anchor="gene22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GO:0000741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karyogamy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226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29" w:anchor="gene22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GO:0002697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immune effector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227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30" w:anchor="gene22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GO:0006549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isoleucine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228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31" w:anchor="gene22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GO:0006566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threonine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229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32" w:anchor="gene22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GO:0006626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protein targeting to mitochondrion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230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33" w:anchor="gene23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GO:0006636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unsaturated fatty acid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231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34" w:anchor="gene23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GO:0006658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phosphatidylserine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232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35" w:anchor="gene23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GO:0006768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biotin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233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36" w:anchor="gene23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GO:0006997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nucleus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234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37" w:anchor="gene23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GO:0007067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mitotic nuclear division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235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38" w:anchor="gene23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GO:0007088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mitotic nuclear division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236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39" w:anchor="gene23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GO:0009226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nucleotide-sugar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237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40" w:anchor="gene23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GO:0009250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glucan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238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41" w:anchor="gene23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GO:0009612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mechanical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239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42" w:anchor="gene23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GO:0009799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specification of symmetry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240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43" w:anchor="gene24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GO:0009965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leaf morphogenesis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241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44" w:anchor="gene24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GO:0010036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boron-containing substance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242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45" w:anchor="gene24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GO:0010103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stomatal complex morphogenesis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243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46" w:anchor="gene24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GO:0010191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mucilage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244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47" w:anchor="gene24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GO:0010192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mucilage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245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48" w:anchor="gene24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GO:0010207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photosystem II assembly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246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49" w:anchor="gene24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GO:0010208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pollen wall assembly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247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50" w:anchor="gene24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GO:0010374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stomatal complex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248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51" w:anchor="gene24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GO:0010413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glucuronoxylan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249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52" w:anchor="gene24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GO:0010639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negative regulation of organelle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250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53" w:anchor="gene25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GO:0010927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component assembly involved in morphogenesis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251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54" w:anchor="gene25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GO:0015837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amine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252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55" w:anchor="gene25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GO:0015843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methylammonium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253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56" w:anchor="gene25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GO:0015846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polyamine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254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57" w:anchor="gene25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GO:0015936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coenzyme A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255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58" w:anchor="gene25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GO:0015937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coenzyme A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256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59" w:anchor="gene25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GO:0018065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protein-cofactor linkage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257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60" w:anchor="gene25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GO:0018131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oxazole or thiazole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258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61" w:anchor="gene25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GO:0019217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fatty acid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259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62" w:anchor="gene25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GO:0019499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cyanide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260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63" w:anchor="gene26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GO:0019566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arabinose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261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64" w:anchor="gene26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GO:0019755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one-carbon compound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262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65" w:anchor="gene26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GO:0030198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extracellular matrix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263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66" w:anchor="gene26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GO:0030834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actin filament depolymerization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264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67" w:anchor="gene26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GO:0030835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negative regulation of actin filament depolymerization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265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68" w:anchor="gene26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GO:0031023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microtubule organizing center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266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69" w:anchor="gene26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GO:0032101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response to external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267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70" w:anchor="gene26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GO:0033559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unsaturated fatty acid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268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71" w:anchor="gene26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GO:0033865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nucleoside bisphosphate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269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72" w:anchor="gene26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GO:0033866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nucleoside bisphosphate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270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73" w:anchor="gene27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GO:0033875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ribonucleoside bisphosphate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271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74" w:anchor="gene27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GO:0034030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ribonucleoside bisphosphate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272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75" w:anchor="gene27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GO:0034032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purine nucleoside bisphosphate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273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76" w:anchor="gene27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GO:0034033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purine nucleoside bisphosphate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274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77" w:anchor="gene27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GO:0034330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 junction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275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78" w:anchor="gene27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GO:0042304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fatty acid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276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79" w:anchor="gene27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GO:0042350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GDP-L-fucose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277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80" w:anchor="gene27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GO:0042939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tripeptide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278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81" w:anchor="gene27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GO:0043062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extracellular structure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279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82" w:anchor="gene27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GO:0043242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negative regulation of protein complex disassembly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280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83" w:anchor="gene28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GO:0043244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protein complex disassembly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281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84" w:anchor="gene28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GO:0045216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cell-cell junction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282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85" w:anchor="gene28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GO:0046368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GDP-L-fucose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283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86" w:anchor="gene28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GO:0046471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phosphatidylglycerol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284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87" w:anchor="gene28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GO:0046484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oxazole or thiazole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285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88" w:anchor="gene28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GO:0048232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male gamete generation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286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89" w:anchor="gene28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GO:0048284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organelle fusion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287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90" w:anchor="gene28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GO:0048366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leaf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288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91" w:anchor="gene28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GO:0050688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defense response to virus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289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92" w:anchor="gene28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GO:0050832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defense response to fungus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290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93" w:anchor="gene29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GO:0051129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negative regulation of cellular component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291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94" w:anchor="gene29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GO:0051302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cell division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292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95" w:anchor="gene29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GO:0051494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negative regulation of cytoskeleton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293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96" w:anchor="gene29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GO:0051783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nuclear division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294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97" w:anchor="gene29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GO:0052386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 wall thickening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295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98" w:anchor="gene29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GO:0070585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protein localization to mitochondrion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296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99" w:anchor="gene29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GO:0072655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establishment of protein localization to mitochondrion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297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00" w:anchor="gene29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GO:0085029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extracellular matrix assembly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298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01" w:anchor="gene29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GO:0090626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plant epidermis morphogenesis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299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02" w:anchor="gene29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GO:1901879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protein depolymerization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300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03" w:anchor="gene30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GO:1901880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negative regulation of protein depolymerization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301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04" w:anchor="gene30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GO:0051276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chromosome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26 (2.11%)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66 (1.96%)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0.369663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302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05" w:anchor="gene30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GO:0070271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protein complex biogenesis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18 (1.46%)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45 (1.34%)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0.377061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303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06" w:anchor="gene30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GO:0071396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response to lipid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 (0.33%)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0.377741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304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07" w:anchor="gene30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GO:0006650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glycerophospholipid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 (0.81%)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24 (0.71%)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0.379596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305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08" w:anchor="gene30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GO:0046486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glycerolipid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 (0.81%)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24 (0.71%)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0.379596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306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09" w:anchor="gene30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GO:0000160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phosphorelay signal transduction system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0.388224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307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10" w:anchor="gene30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GO:0002252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immune effector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0.388224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308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11" w:anchor="gene30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GO:0006413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translational initiation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0.388224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309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12" w:anchor="gene30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GO:0008064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actin polymerization or depolymerization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0.388224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310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13" w:anchor="gene31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GO:0015833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peptide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0.388224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311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14" w:anchor="gene31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GO:0018022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peptidyl-lysine methylation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0.388224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312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15" w:anchor="gene31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GO:0030832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actin filament length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0.388224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313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16" w:anchor="gene31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GO:0032956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actin cytoskeleton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0.388224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314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17" w:anchor="gene31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GO:0032970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actin filament-based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0.388224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315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18" w:anchor="gene31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GO:0034968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histone lysine methylation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0.388224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316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19" w:anchor="gene31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GO:0043401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steroid hormone mediated signaling pathway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0.388224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317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20" w:anchor="gene31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GO:0048437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floral organ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0.388224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318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21" w:anchor="gene31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GO:0048528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post-embryonic root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0.388224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319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22" w:anchor="gene31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GO:0048545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steroid hormone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0.388224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320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23" w:anchor="gene32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GO:0051239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multicellular organismal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0.388224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321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24" w:anchor="gene32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GO:0051493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cytoskeleton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0.388224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322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25" w:anchor="gene32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GO:0071383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response to steroid hormone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0.388224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323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26" w:anchor="gene32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GO:0071407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response to organic cyclic compound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0.388224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324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27" w:anchor="gene32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GO:2000026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multicellular organismal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0.388224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325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28" w:anchor="gene32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GO:0009314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radiation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37 (3%)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96 (2.86%)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0.392481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326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29" w:anchor="gene32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GO:0009755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hormone-mediated signaling pathway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 (1.13%)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35 (1.04%)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0.405011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327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30" w:anchor="gene32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GO:0032870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response to hormone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 (1.13%)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35 (1.04%)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0.405011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328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31" w:anchor="gene32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GO:0071495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response to endogenous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 (1.13%)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35 (1.04%)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0.405011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329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32" w:anchor="gene32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GO:0006694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steroid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 (0.42%)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0.412524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330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33" w:anchor="gene33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GO:0008202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steroid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 (0.42%)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0.412524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331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34" w:anchor="gene33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GO:0009812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flavonoid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 (0.42%)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0.412524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332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35" w:anchor="gene33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GO:0043094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metabolic compound salvage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 (0.42%)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0.412524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333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36" w:anchor="gene33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GO:0048511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rhythmic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 (0.42%)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0.412524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334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37" w:anchor="gene33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GO:0071669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plant-type cell wall organization or biogenesis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 (0.42%)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0.412524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335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38" w:anchor="gene33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GO:1902578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single-organism localization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122 (9.89%)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326 (9.71%)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0.415242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336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39" w:anchor="gene33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GO:0009639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red or far red light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22 (0.65%)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0.419287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337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40" w:anchor="gene33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GO:0016568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chromatin modification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22 (0.65%)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0.419287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338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41" w:anchor="gene33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GO:0006631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fatty acid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18 (1.46%)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46 (1.37%)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0.421668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339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42" w:anchor="gene33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GO:0006818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hydrogen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18 (1.46%)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46 (1.37%)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0.421668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340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43" w:anchor="gene34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GO:0010035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inorganic substance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28 (2.27%)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73 (2.17%)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0.429621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341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44" w:anchor="gene34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GO:0002682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immune system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0.434892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342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45" w:anchor="gene34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GO:0006090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pyruvate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0.434892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343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46" w:anchor="gene34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GO:0007389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pattern specification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0.434892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344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47" w:anchor="gene34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GO:0009072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aromatic amino acid family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0.434892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345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48" w:anchor="gene34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GO:0009658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chloroplast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0.434892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346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49" w:anchor="gene34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GO:0009664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plant-type cell wall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0.434892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347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50" w:anchor="gene34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GO:0015748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organophosphate ester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0.434892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348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51" w:anchor="gene34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GO:0031347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defense response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0.434892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349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52" w:anchor="gene34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GO:0034285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disaccharide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0.434892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350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53" w:anchor="gene35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GO:0048588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developmental cell growth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0.434892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351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54" w:anchor="gene35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GO:1901607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alpha-amino acid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0.434892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352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55" w:anchor="gene35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GO:0002376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immune system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13 (1.05%)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33 (0.98%)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0.439596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353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56" w:anchor="gene35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GO:0006644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phospholipid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13 (1.05%)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33 (0.98%)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0.439596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354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57" w:anchor="gene35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GO:0006260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DNA replication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 (0.57%)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17 (0.51%)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0.440368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355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58" w:anchor="gene35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GO:0022402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 cycle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 (0.57%)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17 (0.51%)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0.440368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356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59" w:anchor="gene35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GO:0009657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plastid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 (0.81%)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25 (0.74%)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0.440721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357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60" w:anchor="gene35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GO:0006790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sulfur compound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20 (1.62%)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52 (1.55%)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0.449400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358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61" w:anchor="gene35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GO:0006461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protein complex assembly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17 (1.38%)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44 (1.31%)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0.452641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359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62" w:anchor="gene35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GO:0006812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cation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47 (3.81%)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125 (3.72%)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0.453429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360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63" w:anchor="gene36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GO:0051179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localization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190 (15.4%)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513 (15.27%)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0.457655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361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64" w:anchor="gene36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GO:0051234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establishment of localization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185 (14.99%)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500 (14.89%)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0.466139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362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65" w:anchor="gene36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GO:0065003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macromolecular complex assembly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18 (1.46%)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47 (1.4%)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0.466453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363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66" w:anchor="gene36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GO:0009699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phenylpropanoid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 (0.36%)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0.467444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364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67" w:anchor="gene36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GO:0035966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topologically incorrect protein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 (0.36%)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0.467444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365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68" w:anchor="gene36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GO:0000281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mitotic cytokinesis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0.467792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366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69" w:anchor="gene36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GO:0000911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cytokinesis by cell plate formation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0.467792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367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70" w:anchor="gene36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GO:0006862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nucleotide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0.467792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368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71" w:anchor="gene36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GO:0006865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amino acid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0.467792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369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72" w:anchor="gene36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GO:0008037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 recognition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0.467792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370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73" w:anchor="gene37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GO:0009081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branched-chain amino acid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0.467792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371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74" w:anchor="gene37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GO:0009555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pollen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0.467792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372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75" w:anchor="gene37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GO:0009933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meristem structural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0.467792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373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76" w:anchor="gene37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GO:0010608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posttranscriptional regulation of gene expression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0.467792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374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77" w:anchor="gene37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GO:0015696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ammonium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0.467792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375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78" w:anchor="gene37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GO:0032506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cytokinetic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0.467792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376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79" w:anchor="gene37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GO:0044403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symbiosis, encompassing mutualism through parasitism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0.467792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377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80" w:anchor="gene37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GO:0044419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interspecies interaction between organisms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0.467792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378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81" w:anchor="gene37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GO:0048532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anatomical structure arrangement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0.467792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379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82" w:anchor="gene37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GO:1902410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mitotic cytokinetic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0.467792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380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83" w:anchor="gene38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GO:0010038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metal 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25 (2.03%)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66 (1.96%)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0.469603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381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84" w:anchor="gene38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GO:0044765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single-organism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119 (9.64%)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321 (9.56%)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0.470433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382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85" w:anchor="gene38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GO:0015672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monovalent inorganic cation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19 (1.54%)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50 (1.49%)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0.479441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383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86" w:anchor="gene38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GO:0032787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monocarboxylic acid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26 (2.11%)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69 (2.05%)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0.480498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384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87" w:anchor="gene38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GO:0071310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response to organic substance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16 (1.3%)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42 (1.25%)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0.485377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385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88" w:anchor="gene38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GO:0009668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plastid membrane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 (0.45%)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0.492576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386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89" w:anchor="gene38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GO:0010817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hormone levels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 (0.45%)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0.492576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387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90" w:anchor="gene38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GO:0032535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cellular component size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 (0.45%)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0.492576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388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91" w:anchor="gene38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GO:0048364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root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 (0.45%)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0.492576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389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92" w:anchor="gene38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GO:0090066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anatomical structure size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 (0.45%)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0.492576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390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93" w:anchor="gene39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GO:0008610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lipid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 (1.13%)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37 (1.1%)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0.506668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391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94" w:anchor="gene39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GO:0007015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actin filament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0.507468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392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95" w:anchor="gene39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GO:0009626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plant-type hypersensitive response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0.507468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393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96" w:anchor="gene39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GO:0009629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gravity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0.507468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394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97" w:anchor="gene39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GO:0015893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drug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0.507468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395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98" w:anchor="gene39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GO:0018193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peptidyl-amino acid modification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0.507468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396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99" w:anchor="gene39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GO:0018205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peptidyl-lysine modification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0.507468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397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00" w:anchor="gene39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GO:0032269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negative regulation of cellular protein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0.507468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398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01" w:anchor="gene39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GO:0034050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host programmed cell death induced by symbiont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0.507468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399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02" w:anchor="gene39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GO:0042493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drug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0.507468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400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03" w:anchor="gene40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GO:0043248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proteasome assembly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0.507468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401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04" w:anchor="gene40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GO:0051248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negative regulation of protein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0.507468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402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05" w:anchor="gene40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GO:0051726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cell cycle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0.507468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403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06" w:anchor="gene40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GO:0065009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molecular function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29 (2.35%)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78 (2.32%)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0.510656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404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07" w:anchor="gene40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GO:0009620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fungus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 (0.57%)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18 (0.54%)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0.513164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405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08" w:anchor="gene40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GO:0006520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amino acid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37 (3%)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100 (2.98%)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0.516398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406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09" w:anchor="gene40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GO:0019748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secondary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 (0.89%)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29 (0.86%)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0.516857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407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10" w:anchor="gene40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GO:0001101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acid chemical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26 (2.11%)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70 (2.08%)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0.517304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408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11" w:anchor="gene40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GO:0048507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meristem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 (0.65%)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21 (0.63%)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0.530688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409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12" w:anchor="gene40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GO:0070887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response to chemical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16 (1.3%)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43 (1.28%)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0.532118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410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13" w:anchor="gene41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GO:0006996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organelle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54 (4.38%)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147 (4.38%)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0.532289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411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14" w:anchor="gene41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GO:0009813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flavonoid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 (0.3%)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0.533120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412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15" w:anchor="gene41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GO:0065008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biological quality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36 (2.92%)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98 (2.92%)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0.539012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413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16" w:anchor="gene41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GO:0006955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immune response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24 (0.71%)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0.546007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414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17" w:anchor="gene41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GO:0045087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innate immune response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24 (0.71%)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0.546007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415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18" w:anchor="gene41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GO:0048468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24 (0.71%)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0.546007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416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19" w:anchor="gene41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GO:0006637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acyl-CoA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13 (0.39%)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0.552590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417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20" w:anchor="gene41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GO:0009814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defense response, incompatible interaction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13 (0.39%)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0.552590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418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21" w:anchor="gene41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GO:0012501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programmed cell death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13 (0.39%)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0.552590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419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22" w:anchor="gene41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GO:0035383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thioester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13 (0.39%)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0.552590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420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23" w:anchor="gene42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GO:0046488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phosphatidylinositol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13 (0.39%)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0.552590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421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24" w:anchor="gene42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GO:0055082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chemical homeostasis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13 (0.39%)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0.552590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422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25" w:anchor="gene42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GO:1901605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alpha-amino acid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22 (1.78%)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60 (1.79%)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0.553673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423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26" w:anchor="gene42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GO:0042221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chemical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84 (6.81%)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230 (6.85%)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0.553970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424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27" w:anchor="gene42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GO:0048518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positive regulation of biological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18 (1.46%)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49 (1.46%)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0.554360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425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28" w:anchor="gene42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GO:0016265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death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16 (0.48%)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0.568560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426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29" w:anchor="gene42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GO:0098542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defense response to other organism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 (0.57%)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19 (0.57%)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0.582256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427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30" w:anchor="gene42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GO:0009411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UV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 (0.65%)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22 (0.65%)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0.594346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428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31" w:anchor="gene42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GO:0009628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abiotic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65 (5.27%)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180 (5.36%)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0.599697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429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32" w:anchor="gene42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GO:0000724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double-strand break repair via homologous recombination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430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33" w:anchor="gene43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GO:0001678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glucose homeostasis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431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34" w:anchor="gene43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GO:0005985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sucrose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432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35" w:anchor="gene43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GO:0006026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aminoglycan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433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36" w:anchor="gene43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GO:0006144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purine nucleobase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434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37" w:anchor="gene43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GO:0006261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DNA-dependent DNA replication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435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38" w:anchor="gene43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GO:0006323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DNA packaging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436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39" w:anchor="gene43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GO:0006333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chromatin assembly or disassembly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437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40" w:anchor="gene43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GO:0006402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mRNA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438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41" w:anchor="gene43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GO:0006551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leucine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439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42" w:anchor="gene43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GO:0006560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proline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440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43" w:anchor="gene44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GO:0006897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endocytosis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441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44" w:anchor="gene44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GO:0006914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autophagy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442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45" w:anchor="gene44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GO:0007005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mitochondrion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443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46" w:anchor="gene44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GO:0007276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gamete generation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444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47" w:anchor="gene44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GO:0007346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mitotic cell cycle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445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48" w:anchor="gene44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GO:0008300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isoprenoid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446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49" w:anchor="gene44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GO:0009292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genetic transfer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447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50" w:anchor="gene44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GO:0009625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insect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448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51" w:anchor="gene44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GO:0009646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absence of light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449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52" w:anchor="gene44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GO:0009692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ethylene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450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53" w:anchor="gene45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GO:0009718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anthocyanin-containing compound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451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54" w:anchor="gene45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GO:0009757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hexose mediated signaling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452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55" w:anchor="gene45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GO:0009887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organ morphogenesis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453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56" w:anchor="gene45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GO:0009902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chloroplast relocation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454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57" w:anchor="gene45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GO:0010182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sugar mediated signaling pathway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455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58" w:anchor="gene45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GO:0010225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UV-C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456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59" w:anchor="gene45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GO:0010564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cell cycle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457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60" w:anchor="gene45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GO:0010565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cellular ketone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458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61" w:anchor="gene45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GO:0015718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monocarboxylic acid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459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62" w:anchor="gene45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GO:0015851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nucleobase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460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63" w:anchor="gene46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GO:0015858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nucleoside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461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64" w:anchor="gene46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GO:0015865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purine nucleotide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462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65" w:anchor="gene46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GO:0015914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phospholipid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463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66" w:anchor="gene46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GO:0016110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tetraterpenoid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464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67" w:anchor="gene46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GO:0016115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terpenoid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465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68" w:anchor="gene46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GO:0016118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carotenoid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466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69" w:anchor="gene46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GO:0017148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negative regulation of translation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467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70" w:anchor="gene46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GO:0019216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lipid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468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71" w:anchor="gene46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GO:0019750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chloroplast localization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469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72" w:anchor="gene46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GO:0031497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chromatin assembly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470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73" w:anchor="gene47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GO:0033500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carbohydrate homeostasis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471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74" w:anchor="gene47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GO:0034249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negative regulation of cellular amide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472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75" w:anchor="gene47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GO:0035195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gene silencing by miRNA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473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76" w:anchor="gene47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GO:0035821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modification of morphology or physiology of other organism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474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77" w:anchor="gene47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GO:0042126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nitrate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475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78" w:anchor="gene47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GO:0042593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glucose homeostasis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476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79" w:anchor="gene47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GO:0043101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purine-containing compound salvage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477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80" w:anchor="gene47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GO:0043449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alkene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478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81" w:anchor="gene47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GO:0044003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modification by symbiont of host morphology or physiology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479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82" w:anchor="gene47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GO:0044786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 cycle DNA replication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480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83" w:anchor="gene48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GO:0046283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anthocyanin-containing compound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481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84" w:anchor="gene48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GO:0046341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CDP-diacylglycerol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482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85" w:anchor="gene48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GO:0046890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lipid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483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86" w:anchor="gene48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GO:0048017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inositol lipid-mediated signaling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484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87" w:anchor="gene48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GO:0051341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oxidoreductase activity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485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88" w:anchor="gene48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GO:0051353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positive regulation of oxidoreductase activity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486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89" w:anchor="gene48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GO:0051644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plastid localization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487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90" w:anchor="gene48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GO:0051656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establishment of organelle localization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488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91" w:anchor="gene48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GO:0051667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establishment of plastid localization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489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92" w:anchor="gene48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GO:0051701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interaction with host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490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93" w:anchor="gene49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GO:0051817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modification of morphology or physiology of other organism involved in symbiotic interaction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491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94" w:anchor="gene49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GO:0052031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modulation by symbiont of host defense response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492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95" w:anchor="gene49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GO:0052166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positive regulation by symbiont of host innate immune response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493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96" w:anchor="gene49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GO:0052167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modulation by symbiont of host innate immune response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494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97" w:anchor="gene49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GO:0052173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defenses of other organism involved in symbiotic interaction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495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98" w:anchor="gene49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GO:0052200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host defenses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496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99" w:anchor="gene49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GO:0052255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modulation by organism of defense response of other organism involved in symbiotic interaction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497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00" w:anchor="gene49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GO:0052305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positive regulation by organism of innate immune response in other organism involved in symbiotic interaction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498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01" w:anchor="gene49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GO:0052306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modulation by organism of innate immune response in other organism involved in symbiotic interaction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499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02" w:anchor="gene49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GO:0052509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positive regulation by symbiont of host defense response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500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03" w:anchor="gene50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GO:0052510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positive regulation by organism of defense response of other organism involved in symbiotic interaction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501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04" w:anchor="gene50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GO:0052552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modulation by organism of immune response of other organism involved in symbiotic interaction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502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05" w:anchor="gene50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GO:0052553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modulation by symbiont of host immune response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503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06" w:anchor="gene50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GO:0052555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positive regulation by organism of immune response of other organism involved in symbiotic interaction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504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07" w:anchor="gene50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GO:0052556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positive regulation by symbiont of host immune response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505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08" w:anchor="gene50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GO:0052564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immune response of other organism involved in symbiotic interaction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506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09" w:anchor="gene50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GO:0052572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host immune response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507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10" w:anchor="gene50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GO:0071265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L-methionine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508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11" w:anchor="gene50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GO:0071326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response to monosaccharide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509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12" w:anchor="gene50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GO:0071331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response to hexose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510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13" w:anchor="gene51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GO:0075136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host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511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14" w:anchor="gene51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GO:1900673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olefin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512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15" w:anchor="gene51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GO:1901264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carbohydrate derivative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513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16" w:anchor="gene51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GO:2001057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reactive nitrogen species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514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17" w:anchor="gene51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GO:0048522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positive regulation of cellular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 (1.13%)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39 (1.16%)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0.603470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515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18" w:anchor="gene51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GO:0000398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mRNA splicing, via spliceosome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0.604579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516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19" w:anchor="gene51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GO:0000910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cytokinesis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0.604579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517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20" w:anchor="gene51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GO:0006020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inositol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0.604579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518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21" w:anchor="gene51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GO:0006814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sodium ion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0.604579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519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22" w:anchor="gene51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GO:0009756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carbohydrate mediated signaling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0.604579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520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23" w:anchor="gene52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GO:0009832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plant-type cell wall biogenesis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0.604579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521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24" w:anchor="gene52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GO:0009845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seed germination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0.604579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522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25" w:anchor="gene52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GO:0010466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negative regulation of peptidase activity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0.604579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523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26" w:anchor="gene52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GO:0030162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proteolysis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0.604579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524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27" w:anchor="gene52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GO:0043086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negative regulation of catalytic activity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0.604579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525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28" w:anchor="gene52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GO:0045017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glycerolipid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0.604579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526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29" w:anchor="gene52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GO:0045861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negative regulation of proteolysis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0.604579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527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30" w:anchor="gene52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GO:0046474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glycerophospholipid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0.604579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528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31" w:anchor="gene52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GO:0051346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negative regulation of hydrolase activity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0.604579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529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32" w:anchor="gene52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GO:0052547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peptidase activity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0.604579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530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33" w:anchor="gene53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GO:0055067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monovalent inorganic cation homeostasis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0.604579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531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34" w:anchor="gene53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GO:0061640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cytoskeleton-dependent cytokinesis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0.604579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532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35" w:anchor="gene53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GO:0071322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response to carbohydrate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0.604579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533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36" w:anchor="gene53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GO:0090351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seedling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0.604579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534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37" w:anchor="gene53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GO:0000902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 morphogenesis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25 (0.74%)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0.605231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535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38" w:anchor="gene53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GO:0033554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response to stress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24 (1.94%)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67 (1.99%)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0.608233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536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39" w:anchor="gene53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GO:0006952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defense response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 (1.22%)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42 (1.25%)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0.612564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537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40" w:anchor="gene53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GO:0002684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positive regulation of immune system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0.613101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538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41" w:anchor="gene53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GO:0003002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regionalization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0.613101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539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42" w:anchor="gene53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GO:0007166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 surface receptor signaling pathway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0.613101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540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43" w:anchor="gene54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GO:0015931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nucleobase-containing compound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0.613101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541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44" w:anchor="gene54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GO:0031349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positive regulation of defense response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0.613101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542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45" w:anchor="gene54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GO:0042546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 wall biogenesis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0.613101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543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46" w:anchor="gene54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GO:0045088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innate immune response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0.613101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544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47" w:anchor="gene54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GO:0045089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positive regulation of innate immune response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0.613101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545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48" w:anchor="gene54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GO:0048584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positive regulation of response to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0.613101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546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49" w:anchor="gene54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GO:0050776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immune response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0.613101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547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50" w:anchor="gene54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GO:0050778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positive regulation of immune response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0.613101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548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51" w:anchor="gene54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GO:0032989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component morphogenesis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 (0.81%)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28 (0.83%)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0.615174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549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52" w:anchor="gene54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GO:0019725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homeostasis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16 (1.3%)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45 (1.34%)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0.621122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550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53" w:anchor="gene55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GO:0032268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cellular protein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16 (1.3%)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45 (1.34%)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0.621122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551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54" w:anchor="gene55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GO:0051246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protein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16 (1.3%)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45 (1.34%)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0.621122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552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55" w:anchor="gene55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GO:0006873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ion homeostasis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 (0.33%)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0.621908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553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56" w:anchor="gene55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GO:0016128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phytosteroid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 (0.33%)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0.621908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554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57" w:anchor="gene55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GO:0016129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phytosteroid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 (0.33%)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0.621908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555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58" w:anchor="gene55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GO:0044711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single-organism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57 (4.62%)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159 (4.73%)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0.624012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556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59" w:anchor="gene55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GO:0022613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ribonucleoprotein complex biogenesis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 (0.89%)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31 (0.92%)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0.624357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557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60" w:anchor="gene55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GO:0048878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chemical homeostasis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 (0.89%)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31 (0.92%)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0.624357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558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61" w:anchor="gene55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GO:0006629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lipid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45 (3.65%)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126 (3.75%)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0.629252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559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62" w:anchor="gene55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GO:0008219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 death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 (0.42%)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0.630405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560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63" w:anchor="gene56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GO:0016458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gene silencing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 (0.42%)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0.630405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561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64" w:anchor="gene56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GO:1902600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hydrogen ion transmembrane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17 (0.51%)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0.638482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562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65" w:anchor="gene56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GO:0001932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protein phosphorylation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13 (1.05%)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37 (1.1%)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0.640931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563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66" w:anchor="gene56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GO:0031399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protein modification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13 (1.05%)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37 (1.1%)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0.640931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564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67" w:anchor="gene56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GO:0042325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phosphorylation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13 (1.05%)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37 (1.1%)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0.640931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565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68" w:anchor="gene56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GO:0044255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lipid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38 (3.08%)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107 (3.19%)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0.640963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566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69" w:anchor="gene56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GO:0009892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negative regulation of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 (0.57%)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20 (0.6%)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0.646140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567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70" w:anchor="gene56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GO:0010605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negative regulation of macromolecule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 (0.57%)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20 (0.6%)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0.646140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568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71" w:anchor="gene56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GO:0015992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proton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 (1.13%)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40 (1.19%)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0.648494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569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72" w:anchor="gene56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GO:0015980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energy derivation by oxidation of organic compounds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 (1.22%)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43 (1.28%)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0.655659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570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73" w:anchor="gene57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GO:1901615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organic hydroxy compound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26 (0.77%)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0.660324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571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74" w:anchor="gene57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GO:0048869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developmental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16 (1.3%)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46 (1.37%)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0.662474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572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75" w:anchor="gene57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GO:0042592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homeostatic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23 (1.86%)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66 (1.96%)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0.670422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573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76" w:anchor="gene57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GO:0051604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protein maturation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31 (2.51%)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89 (2.65%)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0.685052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574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77" w:anchor="gene57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GO:0019220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phosphate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13 (1.05%)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38 (1.13%)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0.685086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575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78" w:anchor="gene57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GO:0043085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positive regulation of catalytic activity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13 (1.05%)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38 (1.13%)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0.685086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576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79" w:anchor="gene57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GO:0051174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phosphorus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13 (1.05%)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38 (1.13%)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0.685086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577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80" w:anchor="gene57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GO:0044093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positive regulation of molecular function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 (1.13%)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41 (1.22%)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0.690678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578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81" w:anchor="gene57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GO:0042743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hydrogen peroxide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 (0.36%)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0.699139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579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82" w:anchor="gene57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GO:0048589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developmental growth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 (0.36%)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0.699139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580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83" w:anchor="gene58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GO:0080134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response to stress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 (0.36%)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0.699139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581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84" w:anchor="gene58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GO:1901701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response to oxygen-containing compound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 (0.36%)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0.699139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582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85" w:anchor="gene58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GO:0010073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meristem maintenance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 (0.45%)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0.699320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583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86" w:anchor="gene58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GO:0010629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negative regulation of gene expression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 (0.45%)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0.699320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584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87" w:anchor="gene58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GO:0033014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tetrapyrrole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 (0.45%)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0.699320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585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88" w:anchor="gene58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GO:0046165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alcohol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 (0.45%)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0.699320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586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89" w:anchor="gene58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GO:0051128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cellular component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 (0.45%)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0.699320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587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90" w:anchor="gene58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GO:0006066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alcohol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18 (0.54%)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0.701141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588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91" w:anchor="gene58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GO:0048583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response to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18 (0.54%)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0.701141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589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92" w:anchor="gene58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GO:0016071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mRNA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0.702206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590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93" w:anchor="gene59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GO:0040029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gene expression, epigenetic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0.702206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591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94" w:anchor="gene59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GO:0042886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amide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0.702206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592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95" w:anchor="gene59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GO:0070085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glycosylation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0.702206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593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96" w:anchor="gene59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GO:0090558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plant epidermis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0.702206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594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97" w:anchor="gene59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GO:0010468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gene expression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 (0.57%)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21 (0.63%)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0.703866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595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98" w:anchor="gene59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GO:0009060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aerobic respiration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 (0.65%)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24 (0.71%)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0.707109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596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99" w:anchor="gene59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GO:0006810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149 (12.07%)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418 (12.44%)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0.707532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597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00" w:anchor="gene59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GO:0002218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activation of innate immune response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0.712757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598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01" w:anchor="gene59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GO:0002253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activation of immune response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0.712757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599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02" w:anchor="gene59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GO:0006563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L-serine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0.712757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600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03" w:anchor="gene60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GO:0006984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ER-nucleus signaling pathway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0.712757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601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04" w:anchor="gene60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GO:0008654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phospholipid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0.712757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602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05" w:anchor="gene60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GO:0009132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nucleoside diphosphate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0.712757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603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06" w:anchor="gene60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GO:0009630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gravitropism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0.712757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604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07" w:anchor="gene60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GO:0010118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stomatal movement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0.712757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605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08" w:anchor="gene60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GO:0019751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polyol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0.712757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606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09" w:anchor="gene60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GO:0051301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 division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0.712757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607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10" w:anchor="gene60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GO:0071229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response to acid chemical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0.712757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608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11" w:anchor="gene60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GO:0022622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root system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 (0.81%)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30 (0.89%)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0.714373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609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12" w:anchor="gene60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GO:0030154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 differentiation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 (0.89%)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33 (0.98%)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0.718184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610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13" w:anchor="gene61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GO:0001934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positive regulation of protein phosphorylation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36 (1.07%)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0.722036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611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14" w:anchor="gene61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GO:0010562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positive regulation of phosphorus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36 (1.07%)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0.722036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612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15" w:anchor="gene61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GO:0031325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positive regulation of cellular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36 (1.07%)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0.722036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613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16" w:anchor="gene61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GO:0031401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positive regulation of protein modification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36 (1.07%)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0.722036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614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17" w:anchor="gene61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GO:0032147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activation of protein kinase activity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36 (1.07%)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0.722036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615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18" w:anchor="gene61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GO:0032270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positive regulation of cellular protein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36 (1.07%)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0.722036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616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19" w:anchor="gene61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GO:0033674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positive regulation of kinase activity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36 (1.07%)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0.722036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617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20" w:anchor="gene61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GO:0042327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positive regulation of phosphorylation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36 (1.07%)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0.722036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618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21" w:anchor="gene61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GO:0043549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kinase activity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36 (1.07%)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0.722036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619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22" w:anchor="gene61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GO:0045859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protein kinase activity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36 (1.07%)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0.722036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620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23" w:anchor="gene62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GO:0045860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positive regulation of protein kinase activity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36 (1.07%)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0.722036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621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24" w:anchor="gene62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GO:0045937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positive regulation of phosphate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36 (1.07%)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0.722036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622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25" w:anchor="gene62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GO:0051247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positive regulation of protein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36 (1.07%)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0.722036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623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26" w:anchor="gene62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GO:0051338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transferase activity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36 (1.07%)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0.722036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624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27" w:anchor="gene62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GO:0051347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positive regulation of transferase activity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36 (1.07%)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0.722036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625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28" w:anchor="gene62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GO:0009893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positive regulation of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13 (1.05%)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39 (1.16%)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0.725894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626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29" w:anchor="gene62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GO:0060255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macromolecule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22 (1.78%)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65 (1.94%)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0.729306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627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30" w:anchor="gene62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GO:0016485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protein processing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29 (2.35%)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85 (2.53%)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0.730741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628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31" w:anchor="gene62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GO:0005996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monosaccharide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 (1.22%)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45 (1.34%)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0.733543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629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32" w:anchor="gene62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GO:0008104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protein localization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43 (3.48%)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125 (3.72%)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0.739615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630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33" w:anchor="gene63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GO:0010033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organic substance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38 (3.08%)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111 (3.3%)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0.742590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631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34" w:anchor="gene63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GO:0000154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rRNA modification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632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35" w:anchor="gene63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GO:0000723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telomere maintenance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633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36" w:anchor="gene63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GO:0000725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recombinational repair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634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37" w:anchor="gene63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GO:0000819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sister chromatid segregation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635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38" w:anchor="gene63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GO:0000919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 plate assembly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636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39" w:anchor="gene63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GO:0001558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cell growth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637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40" w:anchor="gene63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GO:0006022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aminoglycan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638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41" w:anchor="gene63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GO:0006098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pentose-phosphate shunt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639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42" w:anchor="gene63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GO:0006302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double-strand break repair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640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43" w:anchor="gene64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GO:0006364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rRNA processing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641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44" w:anchor="gene64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GO:0006401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RNA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642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45" w:anchor="gene64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GO:0006417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translation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643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46" w:anchor="gene64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GO:0006497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protein lipidation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644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47" w:anchor="gene64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GO:0006525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arginine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645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48" w:anchor="gene64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GO:0006553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lysine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646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49" w:anchor="gene64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GO:0006555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methionine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647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50" w:anchor="gene64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GO:0006771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riboflavin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648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51" w:anchor="gene64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GO:0006857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oligopeptide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649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52" w:anchor="gene64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GO:0006869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lipid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650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53" w:anchor="gene65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GO:0009085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lysine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651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54" w:anchor="gene65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GO:0009086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methionine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652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55" w:anchor="gene65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GO:0009608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symbiont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653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56" w:anchor="gene65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GO:0015669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gas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654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57" w:anchor="gene65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GO:0015766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disaccharide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655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58" w:anchor="gene65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GO:0015772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oligosaccharide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656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59" w:anchor="gene65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GO:0015985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energy coupled proton transport, down electrochemical gradient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657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60" w:anchor="gene65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GO:0015986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ATP synthesis coupled proton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658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61" w:anchor="gene65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GO:0016119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carotene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659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62" w:anchor="gene65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GO:0019682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glyceraldehyde-3-phosphate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660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63" w:anchor="gene66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GO:0019932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second-messenger-mediated signaling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661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64" w:anchor="gene66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GO:0019953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sexual reproduction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662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65" w:anchor="gene66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GO:0022610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biological adhesion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663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66" w:anchor="gene66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GO:0030002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anion homeostasis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664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67" w:anchor="gene66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GO:0032200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telomere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665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68" w:anchor="gene66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GO:0032958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inositol phosphate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666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69" w:anchor="gene66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GO:0034248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cellular amide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667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70" w:anchor="gene66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GO:0040008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growth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668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71" w:anchor="gene66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GO:0042157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lipoprotein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669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72" w:anchor="gene66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GO:0042158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lipoprotein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670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73" w:anchor="gene67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GO:0042214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terpene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671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74" w:anchor="gene67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GO:0042726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flavin-containing compound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672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75" w:anchor="gene67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GO:0043647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inositol phosphate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673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76" w:anchor="gene67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GO:0043900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multi-organism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674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77" w:anchor="gene67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GO:0044764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multi-organism cellular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675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78" w:anchor="gene67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GO:0046173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polyol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676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79" w:anchor="gene67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GO:0051156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glucose 6-phosphate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677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80" w:anchor="gene67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GO:0055088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lipid homeostasis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678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81" w:anchor="gene67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GO:0060249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anatomical structure homeostasis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679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82" w:anchor="gene67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GO:0072502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trivalent inorganic anion homeostasis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680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83" w:anchor="gene68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GO:0072506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trivalent inorganic anion homeostasis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681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84" w:anchor="gene68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GO:0006720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isoprenoid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 (0.65%)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25 (0.74%)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0.755051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682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85" w:anchor="gene68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GO:0048519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negative regulation of biological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 (0.65%)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25 (0.74%)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0.755051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683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86" w:anchor="gene68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GO:0044763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single-organism cellular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398 (32.25%)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1107 (32.96%)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0.757527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684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87" w:anchor="gene68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GO:0009908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flower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16 (0.48%)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0.758756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685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88" w:anchor="gene68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GO:0015988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energy coupled proton transmembrane transport, against electrochemical gradient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16 (0.48%)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0.758756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686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89" w:anchor="gene68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GO:0048513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animal organ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16 (0.48%)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0.758756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687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90" w:anchor="gene68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GO:0010604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positive regulation of macromolecule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37 (1.1%)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0.760967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688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91" w:anchor="gene68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GO:0000904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 morphogenesis involved in differentiation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13 (0.39%)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0.764272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689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92" w:anchor="gene68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GO:0006575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modified amino acid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13 (0.39%)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0.764272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690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93" w:anchor="gene69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GO:0006779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porphyrin-containing compound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13 (0.39%)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0.764272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691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94" w:anchor="gene69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GO:0016049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 growth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13 (0.39%)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0.764272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692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95" w:anchor="gene69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GO:0006074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(1-&gt;3)-beta-D-glucan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 (0.3%)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0.774671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693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96" w:anchor="gene69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GO:0006511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ubiquitin-dependent protein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 (0.3%)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0.774671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694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97" w:anchor="gene69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GO:0014070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organic cyclic compound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 (0.3%)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0.774671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695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98" w:anchor="gene69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GO:0035556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intracellular signal transduction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19 (1.54%)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58 (1.73%)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0.778195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696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99" w:anchor="gene69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GO:0050790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catalytic activity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19 (1.54%)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58 (1.73%)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0.778195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697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00" w:anchor="gene69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GO:0050896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207 (16.77%)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585 (17.42%)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0.786066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698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01" w:anchor="gene69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GO:0006397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mRNA processing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0.794873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699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02" w:anchor="gene69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GO:0006760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folic acid-containing compound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0.794873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700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03" w:anchor="gene70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GO:0009409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cold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0.794873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701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04" w:anchor="gene70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GO:0042558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pteridine-containing compound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0.794873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702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05" w:anchor="gene70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GO:0055065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metal ion homeostasis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0.794873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703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06" w:anchor="gene70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GO:0034660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ncRNA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 (0.81%)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32 (0.95%)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0.795424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704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07" w:anchor="gene70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GO:0048608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reproductive structure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 (0.81%)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32 (0.95%)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0.795424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705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08" w:anchor="gene70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GO:0061458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reproductive system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 (0.81%)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32 (0.95%)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0.795424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706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09" w:anchor="gene70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GO:0006979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oxidative stress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 (0.89%)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35 (1.04%)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0.795493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707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10" w:anchor="gene70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GO:0090567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reproductive shoot system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29 (0.86%)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0.795914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708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11" w:anchor="gene70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GO:0043412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macromolecule modification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136 (11.02%)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389 (11.58%)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0.795956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709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12" w:anchor="gene70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GO:0048367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shoot system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38 (1.13%)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0.795989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710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13" w:anchor="gene71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GO:0006464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protein modification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128 (10.37%)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367 (10.93%)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0.799320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711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14" w:anchor="gene71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GO:0036211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protein modification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129 (10.45%)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370 (11.02%)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0.801765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712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15" w:anchor="gene71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GO:0044550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secondary metabolite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20 (0.6%)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0.803100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713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16" w:anchor="gene71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GO:0044802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single-organism membrane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20 (0.6%)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0.803100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714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17" w:anchor="gene71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GO:0051336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hydrolase activity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20 (0.6%)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0.803100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715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18" w:anchor="gene71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GO:0061024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membrane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20 (0.6%)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0.803100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716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19" w:anchor="gene71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GO:0033036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macromolecule localization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45 (3.65%)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134 (3.99%)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0.805823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717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20" w:anchor="gene71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GO:1901617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organic hydroxy compound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17 (0.51%)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0.808870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718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21" w:anchor="gene71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GO:0007154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 communication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65 (5.27%)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191 (5.69%)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0.809076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719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22" w:anchor="gene71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GO:0051716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response to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72 (5.83%)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211 (6.28%)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0.812205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720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23" w:anchor="gene72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GO:0006950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stress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94 (7.62%)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273 (8.13%)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0.812891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721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24" w:anchor="gene72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GO:0043087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GTPase activity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 (0.42%)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0.817819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722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25" w:anchor="gene72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GO:0009653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anatomical structure morphogenesis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 (1.13%)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45 (1.34%)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0.826956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723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26" w:anchor="gene72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GO:0044702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single organism reproductive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39 (1.16%)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0.827142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724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27" w:anchor="gene72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GO:0043603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amide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31 (2.51%)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95 (2.83%)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0.828713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725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28" w:anchor="gene72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GO:0000302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reactive oxygen species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 (0.81%)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33 (0.98%)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0.829006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726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29" w:anchor="gene72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GO:0006221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pyrimidine nucleotide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 (0.33%)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0.831958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727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30" w:anchor="gene72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GO:0016108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tetraterpenoid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 (0.33%)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0.831958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728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31" w:anchor="gene72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GO:0031324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negative regulation of cellular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 (0.33%)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0.831958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729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32" w:anchor="gene72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GO:0042254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ribosome biogenesis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 (0.33%)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0.831958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730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33" w:anchor="gene73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GO:0048285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organelle fission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 (0.33%)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0.831958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731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34" w:anchor="gene73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GO:0071103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DNA conformation change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 (0.33%)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0.831958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732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35" w:anchor="gene73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GO:0072528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pyrimidine-containing compound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 (0.33%)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0.831958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733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36" w:anchor="gene73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GO:0050801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ion homeostasis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 (0.57%)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24 (0.71%)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0.837417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734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37" w:anchor="gene73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GO:0006259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DNA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26 (2.11%)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81 (2.41%)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0.839683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735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38" w:anchor="gene73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GO:0006739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NADP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0.839991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736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39" w:anchor="gene73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GO:0007602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phototransduction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0.839991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737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40" w:anchor="gene73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GO:0008544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epidermis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0.839991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738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41" w:anchor="gene73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GO:0009581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detection of external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0.839991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739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42" w:anchor="gene73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GO:0009582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detection of abiotic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0.839991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740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43" w:anchor="gene74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GO:0009583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detection of light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0.839991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741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44" w:anchor="gene74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GO:0009627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systemic acquired resistance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0.839991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742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45" w:anchor="gene74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GO:0009913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epidermal cell differentiation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0.839991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743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46" w:anchor="gene74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GO:0016116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carotenoid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0.839991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744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47" w:anchor="gene74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GO:0016567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protein ubiquitination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0.839991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745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48" w:anchor="gene74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GO:0030855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epithelial cell differentiation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0.839991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746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49" w:anchor="gene74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GO:0032504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multicellular organism reproduction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0.839991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747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50" w:anchor="gene74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GO:0032879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localization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0.839991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748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51" w:anchor="gene74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GO:0045682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epidermis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0.839991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749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52" w:anchor="gene74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GO:0048609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multicellular organismal reproductive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0.839991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750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53" w:anchor="gene75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GO:0051049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0.839991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751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54" w:anchor="gene75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GO:0051552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flavone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0.839991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752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55" w:anchor="gene75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GO:0051553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flavone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0.839991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753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56" w:anchor="gene75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GO:0051606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detection of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0.839991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754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57" w:anchor="gene75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GO:0051640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organelle localization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0.839991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755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58" w:anchor="gene75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GO:0055081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anion homeostasis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0.839991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756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59" w:anchor="gene75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GO:0060429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epithelium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0.839991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757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60" w:anchor="gene75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GO:0098813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nuclear chromosome segregation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0.839991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758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61" w:anchor="gene75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GO:0009451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RNA modification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21 (0.63%)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0.842793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759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62" w:anchor="gene75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GO:0016311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dephosphorylation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21 (0.63%)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0.842793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760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63" w:anchor="gene76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GO:0007165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signal transduction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49 (3.97%)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148 (4.41%)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0.847148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761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64" w:anchor="gene76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GO:0023052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signaling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49 (3.97%)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148 (4.41%)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0.847148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762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65" w:anchor="gene76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GO:0044700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single organism signaling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49 (3.97%)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148 (4.41%)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0.847148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763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66" w:anchor="gene76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GO:0071702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organic substance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41 (3.32%)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125 (3.72%)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0.847460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764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67" w:anchor="gene76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GO:0044767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single-organism developmental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50 (4.05%)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151 (4.5%)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0.849031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765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68" w:anchor="gene76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GO:0006470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protein dephosphorylation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18 (0.54%)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0.850305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766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69" w:anchor="gene76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GO:0019318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hexose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40 (1.19%)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0.854563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767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70" w:anchor="gene76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GO:0009725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hormone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22 (1.78%)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70 (2.08%)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0.854940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768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71" w:anchor="gene76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GO:0000280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nuclear division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0.855463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769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72" w:anchor="gene76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GO:0009112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nucleobase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0.855463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770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73" w:anchor="gene77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GO:0010053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root epidermal cell differentiation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0.855463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771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74" w:anchor="gene77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GO:0042440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pigment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0.855463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772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75" w:anchor="gene77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GO:0046148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pigment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0.855463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773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76" w:anchor="gene77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GO:0090627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plant epidermal cell differentiation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0.855463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774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77" w:anchor="gene77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GO:0009888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tissue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 (0.89%)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37 (1.1%)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0.856096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775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78" w:anchor="gene77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GO:0045184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establishment of protein localization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38 (3.08%)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117 (3.48%)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0.858039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776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79" w:anchor="gene77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GO:0043604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amide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26 (2.11%)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82 (2.44%)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0.858649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777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80" w:anchor="gene77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GO:0016042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lipid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 (0.45%)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0.860910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778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81" w:anchor="gene77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GO:0044242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lipid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 (0.45%)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0.860910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779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82" w:anchor="gene77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GO:0048523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negative regulation of cellular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 (0.45%)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0.860910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780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83" w:anchor="gene78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GO:0098771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inorganic ion homeostasis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 (0.45%)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0.860910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781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84" w:anchor="gene78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GO:0007049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 cycle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 (0.65%)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28 (0.83%)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0.864649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782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85" w:anchor="gene78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GO:0033013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tetrapyrrole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22 (0.65%)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0.875725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783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86" w:anchor="gene78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GO:0065007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biological regulation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137 (11.1%)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400 (11.91%)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0.876146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784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87" w:anchor="gene78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GO:0006220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pyrimidine nucleotide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 (0.36%)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0.876231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785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88" w:anchor="gene78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GO:0009606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tropism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 (0.36%)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0.876231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786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89" w:anchor="gene78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GO:0042278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purine nucleoside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19 (0.57%)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0.883981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787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90" w:anchor="gene78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GO:0042451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purine nucleoside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19 (0.57%)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0.883981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788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91" w:anchor="gene78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GO:0046128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purine ribonucleoside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19 (0.57%)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0.883981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789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92" w:anchor="gene78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GO:0046129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purine ribonucleoside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19 (0.57%)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0.883981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790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93" w:anchor="gene79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GO:0006793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phosphorus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236 (19.12%)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678 (20.18%)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0.887220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791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94" w:anchor="gene79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GO:0003006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developmental process involved in reproduction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24 (1.94%)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78 (2.32%)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0.890850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792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95" w:anchor="gene79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GO:0006970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osmotic stress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19 (1.54%)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63 (1.88%)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0.891059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793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96" w:anchor="gene79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GO:0080090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primary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18 (1.46%)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60 (1.79%)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0.891503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794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97" w:anchor="gene79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GO:0006796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phosphate-containing compound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231 (18.72%)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665 (19.8%)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0.892704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795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98" w:anchor="gene79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GO:0009791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post-embryonic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16 (1.3%)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54 (1.61%)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0.892958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796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99" w:anchor="gene79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GO:0072593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reactive oxygen species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16 (0.48%)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0.894961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797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00" w:anchor="gene79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GO:0006544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glycine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0.898844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798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01" w:anchor="gene79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GO:0006839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mitochondrial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0.898844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799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02" w:anchor="gene79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GO:0007126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meiotic nuclear division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0.898844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800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03" w:anchor="gene80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GO:0007127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meiosis I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0.898844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801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04" w:anchor="gene80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GO:0007186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G-protein coupled receptor signaling pathway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0.898844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802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05" w:anchor="gene80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GO:0009826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unidimensional cell growth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0.898844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803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06" w:anchor="gene80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GO:0016143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S-glycoside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0.898844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804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07" w:anchor="gene80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GO:0016144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S-glycoside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0.898844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805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08" w:anchor="gene80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GO:0019757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glycosinolate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0.898844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806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09" w:anchor="gene80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GO:0019758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glycosinolate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0.898844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807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10" w:anchor="gene80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GO:0032392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DNA geometric change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0.898844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808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11" w:anchor="gene80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GO:0046496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nicotinamide nucleotide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0.898844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809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12" w:anchor="gene80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GO:0048193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Golgi vesicle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0.898844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810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13" w:anchor="gene81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GO:0060560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developmental growth involved in morphogenesis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0.898844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811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14" w:anchor="gene81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GO:0000375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RNA splicing, via transesterification reactions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0.899251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812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15" w:anchor="gene81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GO:0000377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RNA splicing, via transesterification reactions with bulged adenosine as nucleophile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0.899251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813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16" w:anchor="gene81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GO:0009404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toxin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0.899251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814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17" w:anchor="gene81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GO:0010015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root morphogenesis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0.899251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815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18" w:anchor="gene81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GO:0016109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tetraterpenoid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0.899251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816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19" w:anchor="gene81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GO:0016114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terpenoid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0.899251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817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20" w:anchor="gene81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GO:0044036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 wall macromolecule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0.899251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818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21" w:anchor="gene81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GO:0044710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single-organism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393 (31.85%)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1115 (33.19%)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0.903527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819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22" w:anchor="gene81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GO:0009719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endogenous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24 (1.94%)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79 (2.35%)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0.905343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820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23" w:anchor="gene82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GO:0031323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cellular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19 (1.54%)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64 (1.91%)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0.906902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821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24" w:anchor="gene82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GO:0009057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macromolecule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16 (1.3%)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55 (1.64%)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0.909630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822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25" w:anchor="gene82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GO:0007031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peroxisome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13 (0.39%)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0.909818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823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26" w:anchor="gene82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GO:0009062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fatty acid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13 (0.39%)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0.909818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824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27" w:anchor="gene82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GO:0010243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organonitrogen compound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13 (0.39%)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0.909818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825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28" w:anchor="gene82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GO:0031326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cellular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13 (0.39%)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0.909818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826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29" w:anchor="gene82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GO:0072329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monocarboxylic acid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13 (0.39%)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0.909818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827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30" w:anchor="gene82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GO:0006778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porphyrin-containing compound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20 (0.6%)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0.910941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828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31" w:anchor="gene82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GO:0008380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RNA splicing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20 (0.6%)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0.910941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829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32" w:anchor="gene82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GO:0072527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pyrimidine-containing compound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20 (0.6%)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0.910941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830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33" w:anchor="gene83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GO:0019538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protein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217 (17.59%)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630 (18.76%)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0.915050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831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34" w:anchor="gene83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GO:0044281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small molecule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167 (13.53%)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490 (14.59%)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0.915129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832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35" w:anchor="gene83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GO:0006399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tRNA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 (0.57%)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27 (0.8%)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0.917962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833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36" w:anchor="gene83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GO:0043043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peptide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24 (1.94%)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80 (2.38%)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0.918246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834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37" w:anchor="gene83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GO:0006721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terpenoid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17 (0.51%)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0.921450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835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38" w:anchor="gene83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GO:0006164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purine nucleotide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 (0.81%)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37 (1.1%)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0.922558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836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39" w:anchor="gene83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GO:0009152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purine ribonucleotide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 (0.81%)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37 (1.1%)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0.922558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837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40" w:anchor="gene83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GO:0044712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single-organism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56 (4.54%)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175 (5.21%)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0.922626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838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41" w:anchor="gene83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GO:0019222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32 (2.59%)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105 (3.13%)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0.928708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839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42" w:anchor="gene83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GO:0048856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anatomical structure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39 (3.16%)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126 (3.75%)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0.930229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840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43" w:anchor="gene84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GO:0006188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IMP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 (0.3%)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0.930396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841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44" w:anchor="gene84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GO:0008299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isoprenoid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 (0.3%)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0.930396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842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45" w:anchor="gene84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GO:0046040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IMP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 (0.3%)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0.930396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843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46" w:anchor="gene84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GO:2000112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cellular macromolecule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 (0.3%)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0.930396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844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47" w:anchor="gene84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GO:0006508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proteolysis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41 (3.32%)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132 (3.93%)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0.930903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845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48" w:anchor="gene84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GO:0016192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vesicle-mediated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21 (0.63%)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0.932237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846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49" w:anchor="gene84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GO:0006972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hyperosmotic response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 (0.42%)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0.934909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847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50" w:anchor="gene84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GO:0009889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 (0.42%)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0.934909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848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51" w:anchor="gene84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GO:0016054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organic acid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 (0.42%)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0.934909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849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52" w:anchor="gene84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GO:0046395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carboxylic acid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 (0.42%)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0.934909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850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53" w:anchor="gene85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GO:0001510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RNA methylation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0.936061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851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54" w:anchor="gene85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GO:0006310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DNA recombination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0.936061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852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55" w:anchor="gene85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GO:0006486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protein glycosylation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0.936061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853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56" w:anchor="gene85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GO:0008283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 proliferation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0.936061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854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57" w:anchor="gene85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GO:0008643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carbohydrate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0.936061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855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58" w:anchor="gene85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GO:0009100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glycoprotein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0.936061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856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59" w:anchor="gene85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GO:0009101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glycoprotein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0.936061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857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60" w:anchor="gene85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GO:0009890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negative regulation of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0.936061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858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61" w:anchor="gene85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GO:0009966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signal transduction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0.936061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859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62" w:anchor="gene85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GO:0010383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 wall polysaccharide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0.936061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860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63" w:anchor="gene86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GO:0010410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hemicellulose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0.936061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861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64" w:anchor="gene86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GO:0010558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negative regulation of macromolecule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0.936061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862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65" w:anchor="gene86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GO:0010646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cell communication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0.936061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863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66" w:anchor="gene86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GO:0023051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signaling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0.936061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864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67" w:anchor="gene86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GO:0031327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negative regulation of cellular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0.936061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865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68" w:anchor="gene86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GO:0043413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macromolecule glycosylation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0.936061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866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69" w:anchor="gene86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GO:0045491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xylan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0.936061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867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70" w:anchor="gene86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GO:0051172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negative regulation of nitrogen compound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0.936061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868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71" w:anchor="gene86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GO:0051321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meiotic cell cycle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0.936061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869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72" w:anchor="gene86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GO:0070646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protein modification by small protein removal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0.936061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870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73" w:anchor="gene87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GO:1903046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meiotic cell cycle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0.936061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871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74" w:anchor="gene87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GO:2000113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negative regulation of cellular macromolecule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0.936061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872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75" w:anchor="gene87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GO:0045333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respiration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 (0.81%)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38 (1.13%)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0.937548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873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76" w:anchor="gene87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GO:0072522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purine-containing compound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 (0.81%)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38 (1.13%)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0.937548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874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77" w:anchor="gene87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GO:0007275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multicellular organism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33 (2.67%)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109 (3.25%)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0.937833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875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78" w:anchor="gene87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GO:0006518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peptide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24 (1.94%)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82 (2.44%)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0.939740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876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79" w:anchor="gene87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GO:0009165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nucleotide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 (1.13%)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51 (1.52%)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0.939961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877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80" w:anchor="gene87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GO:0006412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translation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23 (1.86%)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79 (2.35%)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0.940291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878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81" w:anchor="gene87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GO:0006754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ATP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18 (0.54%)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0.941777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879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82" w:anchor="gene87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GO:0009144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purine nucleoside triphosphate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18 (0.54%)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0.941777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880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83" w:anchor="gene88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GO:0009145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purine nucleoside triphosphate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18 (0.54%)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0.941777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881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84" w:anchor="gene88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GO:0009205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purine ribonucleoside triphosphate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18 (0.54%)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0.941777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882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85" w:anchor="gene88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GO:0009206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purine ribonucleoside triphosphate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18 (0.54%)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0.941777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883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86" w:anchor="gene88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GO:0046034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ATP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18 (0.54%)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0.941777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884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87" w:anchor="gene88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GO:0009116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nucleoside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22 (0.65%)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0.948858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885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88" w:anchor="gene88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GO:0009119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ribonucleoside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22 (0.65%)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0.948858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886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89" w:anchor="gene88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GO:0009163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nucleoside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22 (0.65%)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0.948858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887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90" w:anchor="gene88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GO:0040007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growth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22 (0.65%)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0.948858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888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91" w:anchor="gene88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GO:0042455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ribonucleoside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22 (0.65%)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0.948858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889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92" w:anchor="gene88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GO:0010556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macromolecule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 (0.33%)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0.952271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890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93" w:anchor="gene89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GO:0010876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lipid localization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 (0.33%)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0.952271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891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94" w:anchor="gene89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GO:1901136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carbohydrate derivative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45 (3.65%)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147 (4.38%)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0.953264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892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95" w:anchor="gene89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GO:0050793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developmental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 (0.45%)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0.953409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893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96" w:anchor="gene89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GO:0055080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cation homeostasis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 (0.45%)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0.953409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894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97" w:anchor="gene89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GO:1901698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nitrogen compound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 (0.45%)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0.953409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895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98" w:anchor="gene89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GO:0044267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protein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182 (14.75%)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541 (16.11%)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0.954018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896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99" w:anchor="gene89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GO:0070838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divalent metal ion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26 (0.77%)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0.955466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897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00" w:anchor="gene89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GO:0072511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divalent inorganic cation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26 (0.77%)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0.955466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898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01" w:anchor="gene89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GO:0019637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organophosphate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82 (6.65%)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256 (7.62%)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0.955723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899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02" w:anchor="gene89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GO:0050789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biological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98 (7.94%)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303 (9.02%)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0.958702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900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03" w:anchor="gene90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GO:0044707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single-multicellular organism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38 (3.08%)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127 (3.78%)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0.958721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901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04" w:anchor="gene90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GO:0006195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purine nucleotide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44 (3.57%)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145 (4.32%)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0.958791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902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05" w:anchor="gene90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GO:0009154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purine ribonucleotide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44 (3.57%)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145 (4.32%)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0.958791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903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06" w:anchor="gene90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GO:0009166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nucleotide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44 (3.57%)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145 (4.32%)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0.958791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904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07" w:anchor="gene90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GO:0009261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ribonucleotide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44 (3.57%)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145 (4.32%)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0.958791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905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08" w:anchor="gene90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GO:0046434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organophosphate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44 (3.57%)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145 (4.32%)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0.958791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906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09" w:anchor="gene90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GO:0072523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purine-containing compound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44 (3.57%)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145 (4.32%)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0.958791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907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10" w:anchor="gene90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GO:1901292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nucleoside phosphate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44 (3.57%)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145 (4.32%)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0.958791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908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11" w:anchor="gene90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GO:0006081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aldehyde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0.959592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909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12" w:anchor="gene90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GO:0006816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calcium ion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0.959592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910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13" w:anchor="gene91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GO:0009147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pyrimidine nucleoside triphosphate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0.959592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911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14" w:anchor="gene91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GO:0009148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pyrimidine nucleoside triphosphate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0.959592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912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15" w:anchor="gene91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GO:0009208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pyrimidine ribonucleoside triphosphate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0.959592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913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16" w:anchor="gene91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GO:0009209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pyrimidine ribonucleoside triphosphate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0.959592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914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17" w:anchor="gene91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GO:0019362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pyridine nucleotide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0.959592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915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18" w:anchor="gene91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GO:0034470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ncRNA processing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0.959592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916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19" w:anchor="gene91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GO:1901293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nucleoside phosphate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 (1.13%)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53 (1.58%)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0.959630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917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20" w:anchor="gene91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GO:0044699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single-organism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605 (49.03%)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1712 (50.97%)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0.959917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918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21" w:anchor="gene91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GO:0009260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ribonucleotide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 (0.81%)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40 (1.19%)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0.960131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919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22" w:anchor="gene91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GO:0046390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ribose phosphate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 (0.81%)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40 (1.19%)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0.960131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920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23" w:anchor="gene92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GO:0000003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reproduction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27 (2.19%)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94 (2.8%)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0.961305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921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24" w:anchor="gene92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GO:0015031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protein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24 (1.94%)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85 (2.53%)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0.962951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922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25" w:anchor="gene92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GO:1901657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glycosyl compound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27 (0.8%)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0.966182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923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26" w:anchor="gene92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GO:1901659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glycosyl compound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27 (0.8%)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0.966182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924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27" w:anchor="gene92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GO:0009069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serine family amino acid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16 (0.48%)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0.966897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925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28" w:anchor="gene92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GO:0090501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RNA phosphodiester bond hydrolysis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16 (0.48%)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0.966897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926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29" w:anchor="gene92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GO:0006418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tRNA aminoacylation for protein translation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 (0.36%)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0.967479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927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30" w:anchor="gene92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GO:0009266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temperature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 (0.36%)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0.967479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928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31" w:anchor="gene92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GO:0033365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protein localization to organelle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 (0.36%)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0.967479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929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32" w:anchor="gene92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GO:0043038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amino acid activation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 (0.36%)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0.967479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930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33" w:anchor="gene93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GO:0043039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tRNA aminoacylation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 (0.36%)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0.967479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931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34" w:anchor="gene93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GO:0072594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establishment of protein localization to organelle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 (0.36%)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0.967479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932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35" w:anchor="gene93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GO:0048731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system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18 (1.46%)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67 (1.99%)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0.968115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933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36" w:anchor="gene93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GO:0006163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purine nucleotide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57 (4.62%)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186 (5.54%)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0.969183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934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37" w:anchor="gene93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GO:0032502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developmental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57 (4.62%)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186 (5.54%)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0.969183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935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38" w:anchor="gene93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GO:0090407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organophosphate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17 (1.38%)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64 (1.91%)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0.969277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936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39" w:anchor="gene93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GO:0050794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cellular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79 (6.4%)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251 (7.47%)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0.969993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937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40" w:anchor="gene93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GO:0032446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protein modification by small protein conjugation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38 (1.13%)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0.971174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938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41" w:anchor="gene93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GO:0034655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nucleobase-containing compound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45 (3.65%)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151 (4.5%)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0.972378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939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42" w:anchor="gene93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GO:1901565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organonitrogen compound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45 (3.65%)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151 (4.5%)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0.972378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940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43" w:anchor="gene94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GO:0009150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purine ribonucleotide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56 (4.54%)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184 (5.48%)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0.972678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941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44" w:anchor="gene94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GO:0072521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purine-containing compound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57 (4.62%)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187 (5.57%)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0.972762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942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45" w:anchor="gene94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GO:0032501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multicellular organismal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39 (3.16%)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133 (3.96%)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0.972897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943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46" w:anchor="gene94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GO:0010467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gene expression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171 (13.86%)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517 (15.39%)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0.973579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944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47" w:anchor="gene94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GO:1901135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carbohydrate derivative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65 (5.27%)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211 (6.28%)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0.973671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945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48" w:anchor="gene94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GO:0009117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nucleotide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66 (5.35%)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214 (6.37%)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0.973809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946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49" w:anchor="gene94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GO:0019941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modification-dependent protein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 (0.65%)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35 (1.04%)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0.974167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947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50" w:anchor="gene94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GO:0043632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modification-dependent macromolecule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 (0.65%)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35 (1.04%)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0.974167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948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51" w:anchor="gene94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GO:0006595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polyamine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0.974468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949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52" w:anchor="gene94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GO:0007059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chromosome segregation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0.974468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950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53" w:anchor="gene95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GO:0010212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response to ionizing radiation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0.974468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951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54" w:anchor="gene95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GO:0017004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cytochrome complex assembly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0.974468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952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55" w:anchor="gene95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GO:0009126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purine nucleoside monophosphate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28 (0.83%)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0.974486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953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56" w:anchor="gene95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GO:0009127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purine nucleoside monophosphate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28 (0.83%)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0.974486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954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57" w:anchor="gene95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GO:0009167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purine ribonucleoside monophosphate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28 (0.83%)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0.974486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955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58" w:anchor="gene95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GO:0009168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purine ribonucleoside monophosphate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28 (0.83%)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0.974486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956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59" w:anchor="gene95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GO:0016482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cytoplasmic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28 (0.83%)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0.974486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957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60" w:anchor="gene95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GO:0051188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cofactor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28 (0.83%)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0.974486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958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61" w:anchor="gene95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GO:0019439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aromatic compound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45 (3.65%)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152 (4.53%)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0.975929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959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62" w:anchor="gene95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GO:0006753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nucleoside phosphate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67 (5.43%)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218 (6.49%)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0.976860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960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63" w:anchor="gene96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GO:0030163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protein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39 (1.16%)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0.977541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961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64" w:anchor="gene96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GO:0044257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protein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39 (1.16%)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0.977541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962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65" w:anchor="gene96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GO:0009141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nucleoside triphosphate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25 (0.74%)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0.978938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963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66" w:anchor="gene96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GO:0009142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nucleoside triphosphate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25 (0.74%)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0.978938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964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67" w:anchor="gene96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GO:0009199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ribonucleoside triphosphate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25 (0.74%)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0.978938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965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68" w:anchor="gene96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GO:0009201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ribonucleoside triphosphate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25 (0.74%)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0.978938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966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69" w:anchor="gene96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GO:0006351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transcription, DNA-templated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46 (3.73%)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156 (4.64%)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0.978998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967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70" w:anchor="gene96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GO:0097659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nucleic acid-templated transcription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46 (3.73%)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156 (4.64%)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0.978998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968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71" w:anchor="gene96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GO:1901137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carbohydrate derivative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13 (1.05%)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53 (1.58%)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0.979976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969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72" w:anchor="gene96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GO:0070647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protein modification by small protein conjugation or removal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 (0.81%)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43 (1.28%)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0.980510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970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73" w:anchor="gene97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GO:0022414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reproductive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25 (2.03%)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92 (2.74%)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0.981055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971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74" w:anchor="gene97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GO:0009259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ribonucleotide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56 (4.54%)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187 (5.57%)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0.981414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972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75" w:anchor="gene97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GO:0019693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ribose phosphate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57 (4.62%)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190 (5.66%)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0.981424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973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76" w:anchor="gene97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GO:0032774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RNA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46 (3.73%)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157 (4.67%)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0.981762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974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77" w:anchor="gene97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GO:0044270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nitrogen compound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45 (3.65%)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154 (4.58%)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0.981850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975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78" w:anchor="gene97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GO:0046700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heterocycle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45 (3.65%)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154 (4.58%)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0.981850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976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79" w:anchor="gene97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GO:1901361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organic cyclic compound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45 (3.65%)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154 (4.58%)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0.981850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977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80" w:anchor="gene97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GO:0009058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154 (12.48%)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473 (14.08%)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0.982027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978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81" w:anchor="gene97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GO:0009987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767 (62.16%)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2163 (64.39%)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0.982100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979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82" w:anchor="gene97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GO:0034645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macromolecule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80 (6.48%)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259 (7.71%)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0.982974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980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83" w:anchor="gene98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GO:0090305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nucleic acid phosphodiester bond hydrolysis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18 (0.54%)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0.983608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981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84" w:anchor="gene98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GO:0006366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transcription from RNA polymerase II promoter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0.983870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982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85" w:anchor="gene98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GO:0072524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pyridine-containing compound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0.983870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983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86" w:anchor="gene98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GO:0009059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macromolecule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82 (6.65%)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266 (7.92%)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0.985021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984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87" w:anchor="gene98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GO:0034613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protein localization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51 (1.52%)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0.985374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985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88" w:anchor="gene98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GO:0070727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macromolecule localization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51 (1.52%)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0.985374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986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89" w:anchor="gene98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GO:0043170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macromolecule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397 (32.17%)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1160 (34.53%)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0.987337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987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90" w:anchor="gene98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GO:0008152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929 (75.28%)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2599 (77.37%)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0.987515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988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91" w:anchor="gene98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GO:1901566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organonitrogen compound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58 (4.7%)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196 (5.84%)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0.987538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989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92" w:anchor="gene98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GO:0055086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nucleobase-containing small molecule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68 (5.51%)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226 (6.73%)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0.987569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990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93" w:anchor="gene99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GO:0051641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localization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19 (1.54%)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75 (2.23%)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0.987629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991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94" w:anchor="gene99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GO:0006732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coenzyme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 (0.81%)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45 (1.34%)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0.988212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992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95" w:anchor="gene99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GO:0044265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macromolecule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 (0.81%)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45 (1.34%)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0.988212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993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96" w:anchor="gene99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GO:0006281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DNA repair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23 (0.68%)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0.988302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994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97" w:anchor="gene99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GO:0051603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proteolysis involved in cellular protein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 (0.65%)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38 (1.13%)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0.988420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995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98" w:anchor="gene99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GO:0006396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RNA processing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52 (1.55%)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0.988490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996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99" w:anchor="gene99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GO:0044249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137 (11.1%)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429 (12.77%)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0.988673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997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00" w:anchor="gene99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GO:1901576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organic substance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139 (11.26%)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435 (12.95%)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0.988920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998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01" w:anchor="gene99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GO:0006625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protein targeting to peroxisome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 (0.3%)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0.989812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999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02" w:anchor="gene99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GO:0022904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respiratory electron transport chain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 (0.3%)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0.989812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1000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03" w:anchor="gene100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GO:0043574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peroxisomal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 (0.3%)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0.989812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1001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04" w:anchor="gene100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GO:0044703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multi-organism reproductive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 (0.3%)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0.989812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1002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05" w:anchor="gene100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GO:0072662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protein localization to peroxisome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 (0.3%)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0.989812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1003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06" w:anchor="gene100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GO:0072663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establishment of protein localization to peroxisome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 (0.3%)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0.989812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1004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07" w:anchor="gene100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GO:0009108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coenzyme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 (0.45%)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0.990020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1005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08" w:anchor="gene100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GO:0009056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69 (5.59%)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231 (6.88%)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0.990412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1006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09" w:anchor="gene100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GO:1902582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single-organism intracellular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53 (1.58%)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0.990983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1007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10" w:anchor="gene100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GO:1901575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organic substance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66 (5.35%)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223 (6.64%)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0.991605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1008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11" w:anchor="gene100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GO:0006974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response to DNA damage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24 (0.71%)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0.991662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1009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12" w:anchor="gene100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GO:0009123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nucleoside monophosphate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32 (0.95%)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0.992197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1010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13" w:anchor="gene101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GO:0009124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nucleoside monophosphate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32 (0.95%)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0.992197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1011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14" w:anchor="gene101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GO:0009156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ribonucleoside monophosphate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32 (0.95%)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0.992197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1012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15" w:anchor="gene101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GO:0009161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ribonucleoside monophosphate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32 (0.95%)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0.992197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1013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16" w:anchor="gene101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GO:0044238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primary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526 (42.63%)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1522 (45.31%)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0.992249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1014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17" w:anchor="gene101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GO:0006733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oxidoreduction coenzyme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11 (0.33%)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0.993566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1015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18" w:anchor="gene101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GO:0051649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establishment of localization in cell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16 (1.3%)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69 (2.05%)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0.994822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1016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19" w:anchor="gene101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GO:0051186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cofactor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 (1.22%)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66 (1.96%)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0.995301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1017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20" w:anchor="gene101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GO:0006605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protein targeting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45 (1.34%)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0.995477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1018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21" w:anchor="gene101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GO:1902580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single-organism cellular localization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17 (0.51%)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0.995548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1019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22" w:anchor="gene101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GO:1901362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organic cyclic compound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77 (6.24%)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261 (7.77%)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0.995677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1020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23" w:anchor="gene102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GO:0051171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regulation of nitrogen compound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 (0.36%)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0.995937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1021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24" w:anchor="gene102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GO:0034654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nucleobase-containing compound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61 (4.94%)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213 (6.34%)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0.995940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1022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25" w:anchor="gene102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GO:0044260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macromolecule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294 (23.82%)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888 (26.44%)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0.996177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1023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26" w:anchor="gene102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GO:0071704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organic substance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587 (47.57%)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1698 (50.55%)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0.996210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1024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27" w:anchor="gene102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GO:0046907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intracellular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 (1.22%)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67 (1.99%)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0.996307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1025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28" w:anchor="gene102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GO:0006886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intracellular protein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 (0.73%)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46 (1.37%)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0.996591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1026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29" w:anchor="gene102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GO:0019438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aromatic compound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72 (5.83%)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248 (7.38%)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0.996760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1027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30" w:anchor="gene102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GO:0016070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RNA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76 (6.16%)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262 (7.8%)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0.997521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1028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31" w:anchor="gene102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GO:0018130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heterocycle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68 (5.51%)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239 (7.12%)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0.997959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1029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32" w:anchor="gene102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GO:0006576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biogenic amine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 (0.42%)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0.998381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1030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33" w:anchor="gene103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GO:0044106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amine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14 (0.42%)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0.998381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1031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34" w:anchor="gene103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GO:1901564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organonitrogen compound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126 (10.21%)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417 (12.41%)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0.998817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1032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35" w:anchor="gene103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GO:0044248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58 (4.7%)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212 (6.31%)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0.998884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1033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36" w:anchor="gene1033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GO:0009308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amine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15 (0.45%)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0.998978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1034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37" w:anchor="gene1034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GO:0044271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nitrogen compound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91 (7.37%)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316 (9.41%)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0.999275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1035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38" w:anchor="gene1035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GO:0044237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574 (46.52%)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1688 (50.25%)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0.999578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1036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39" w:anchor="gene1036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GO:0090304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nucleic acid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101 (8.18%)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350 (10.42%)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0.999579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1037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40" w:anchor="gene1037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GO:1901360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organic cyclic compound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196 (15.88%)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645 (19.2%)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0.999929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1038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41" w:anchor="gene1038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GO:0006725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aromatic compound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190 (15.4%)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634 (18.87%)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0.999970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1039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42" w:anchor="gene1039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GO:0006807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nitrogen compound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229 (18.56%)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748 (22.27%)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1040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43" w:anchor="gene1040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GO:0006139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nucleobase-containing compound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167 (13.53%)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568 (16.91%)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0.999977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1041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44" w:anchor="gene1041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GO:0034641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cellular nitrogen compound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199 (16.13%)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667 (19.86%)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0.999988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  <w:tr w:rsidR="005155EF" w:rsidRPr="00F33350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1042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45" w:anchor="gene1042" w:tooltip="click to view genes" w:history="1">
              <w:r w:rsidRPr="00BE622D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GO:0046483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heterocycle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181 (14.67%)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617 (18.37%)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5155EF" w:rsidRPr="00BE622D" w:rsidRDefault="005155EF" w:rsidP="00BE622D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/>
                <w:sz w:val="21"/>
                <w:szCs w:val="21"/>
              </w:rPr>
              <w:t>0.999992</w:t>
            </w:r>
          </w:p>
        </w:tc>
      </w:tr>
    </w:tbl>
    <w:p w:rsidR="005155EF" w:rsidRDefault="005155EF" w:rsidP="00323B43"/>
    <w:sectPr w:rsidR="005155EF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E622D"/>
    <w:rsid w:val="00180D24"/>
    <w:rsid w:val="0024528D"/>
    <w:rsid w:val="00323B43"/>
    <w:rsid w:val="003D37D8"/>
    <w:rsid w:val="004358AB"/>
    <w:rsid w:val="005155EF"/>
    <w:rsid w:val="008B7726"/>
    <w:rsid w:val="00A928E1"/>
    <w:rsid w:val="00BE622D"/>
    <w:rsid w:val="00D949A5"/>
    <w:rsid w:val="00F33350"/>
    <w:rsid w:val="00F848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3B43"/>
    <w:pPr>
      <w:adjustRightInd w:val="0"/>
      <w:snapToGrid w:val="0"/>
      <w:spacing w:after="200"/>
    </w:pPr>
    <w:rPr>
      <w:rFonts w:ascii="Tahoma" w:hAnsi="Tahoma"/>
      <w:kern w:val="0"/>
      <w:sz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BE622D"/>
    <w:rPr>
      <w:rFonts w:cs="Times New Roman"/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rsid w:val="00BE622D"/>
    <w:rPr>
      <w:rFonts w:cs="Times New Roman"/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8058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58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58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58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58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58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58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7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6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7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2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3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2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7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3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2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6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7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8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0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2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3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4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8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8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0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4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3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7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8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9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0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1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3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4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5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6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9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9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0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1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5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4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9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2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1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2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5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1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6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7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6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2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3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2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7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3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3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6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7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8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2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3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4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8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0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4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4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7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8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9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0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3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4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5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9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0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6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5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1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9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2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1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5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5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0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6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7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6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1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2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3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6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7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2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1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3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6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7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8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2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3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4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7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8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0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2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4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7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8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9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0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3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4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5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8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0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6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3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9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1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9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2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1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5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1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5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6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7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9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1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2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3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47" Type="http://schemas.openxmlformats.org/officeDocument/2006/relationships/theme" Target="theme/theme1.xml"/><Relationship Id="rId26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7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2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2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3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6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7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8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2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3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4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7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8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0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3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7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8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9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4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3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4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0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8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0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5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9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1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9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2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4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5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1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5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6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9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1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2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3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5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6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7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0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2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3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6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3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7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6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7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2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3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0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4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2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6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3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7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8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7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8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1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3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3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7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0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4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8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" Type="http://schemas.openxmlformats.org/officeDocument/2006/relationships/settings" Target="settings.xml"/><Relationship Id="rId2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7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4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8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3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9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0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4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1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3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7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0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4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5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8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5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9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2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0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8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9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0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4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1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5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4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4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8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1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5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9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0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1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9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2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4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1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5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5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9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6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8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9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6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1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5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2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6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1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5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9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2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6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1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7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1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5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2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3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2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6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3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7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0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6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7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2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3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2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6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3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7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7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2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2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8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3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7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0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4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8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6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3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7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4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8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3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9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0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8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3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7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0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4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5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4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8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3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0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8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9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0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4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1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5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3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4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8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1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5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9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0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1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9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9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0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4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1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5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9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0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4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8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5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9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6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1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5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2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6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4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1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5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9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2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6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1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7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6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1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2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2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6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1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5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6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3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7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2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3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1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2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6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3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7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7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7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2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8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3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7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2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6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3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7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4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8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3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9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0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2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8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3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0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4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4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8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4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8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7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0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8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5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9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0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4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3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3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4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8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1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5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9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0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1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9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0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4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1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5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9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5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8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5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9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6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1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5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0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9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0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4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1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5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9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2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6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7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4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6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1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2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1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2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6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2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5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6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3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7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2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1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6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1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2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6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3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7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7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8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3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7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3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2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6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3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7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4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8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3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9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7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2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8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3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0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4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2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4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7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8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5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9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0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4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8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3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0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4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8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1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5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0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4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8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9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0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4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1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9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3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5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8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5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9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6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1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5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9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0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4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1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5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2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6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1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5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9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0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6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1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9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1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7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0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46" Type="http://schemas.openxmlformats.org/officeDocument/2006/relationships/fontTable" Target="fontTable.xml"/><Relationship Id="rId22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5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2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6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3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7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2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6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1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2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6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3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2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6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7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7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8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1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2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6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3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7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4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8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3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7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2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8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3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0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3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3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7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4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7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4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8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5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9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2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0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8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3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0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4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8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1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5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0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4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8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9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0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1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9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4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4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8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5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9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6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8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5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9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0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4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1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5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2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6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3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1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5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9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0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6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1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9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1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1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2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5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2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6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3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7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0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5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9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6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1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2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3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2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6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7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6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7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2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2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6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3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7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4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8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6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3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7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2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8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3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0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1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" Type="http://schemas.openxmlformats.org/officeDocument/2006/relationships/styles" Target="styles.xml"/><Relationship Id="rId23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4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7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4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8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7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0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8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3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0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4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1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5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3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7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4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8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9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0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8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1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9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2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0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4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4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8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5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9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8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5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9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0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4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1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5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2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4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8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1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5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9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0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6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9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6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3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1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2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1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5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2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6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5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9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6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1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2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3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1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5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2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6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6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7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0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9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7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2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6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3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7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2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6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3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7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2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8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3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0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2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6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3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4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7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4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8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1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7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8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3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0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4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3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" Type="http://schemas.openxmlformats.org/officeDocument/2006/relationships/webSettings" Target="webSettings.xml"/><Relationship Id="rId23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7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0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4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8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0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8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3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0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4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9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4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8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1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5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9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7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8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5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9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0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4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1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5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9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0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4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8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1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5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0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6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9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4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1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9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1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5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2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6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4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5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9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2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6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1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2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1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5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2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6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6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1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9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2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3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5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6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7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8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2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3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7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4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3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4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7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0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8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0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3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9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8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4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5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4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9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0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8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1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0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5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5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9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1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0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4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5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6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1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2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6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6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9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2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1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5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6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7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8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1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2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3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7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4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3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2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7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7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0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8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3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9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0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8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4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5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4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8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9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0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1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3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5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8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9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0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1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1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4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5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6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9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0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1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2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4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6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9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2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5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6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7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2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1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2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3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8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4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3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7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7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0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3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8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9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3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4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5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8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9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0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1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4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4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5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8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9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0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1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4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5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6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9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0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1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2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5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6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9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0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5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6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7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2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1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2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3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4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1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6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7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7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0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3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8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3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4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5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7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8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9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0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1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2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4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5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8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9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0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1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4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5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6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8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9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0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1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2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3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5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9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1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6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5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6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9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2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1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2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7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70</Pages>
  <Words>-32766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2</cp:revision>
  <dcterms:created xsi:type="dcterms:W3CDTF">2018-12-23T08:47:00Z</dcterms:created>
  <dcterms:modified xsi:type="dcterms:W3CDTF">2019-11-20T10:02:00Z</dcterms:modified>
</cp:coreProperties>
</file>